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371C93" w:rsidRPr="004A7574" w:rsidRDefault="00371C93" w:rsidP="00D85768">
      <w:pPr>
        <w:rPr>
          <w:rFonts w:ascii="Avenir Book" w:hAnsi="Avenir Book"/>
          <w:szCs w:val="24"/>
        </w:rPr>
      </w:pPr>
    </w:p>
    <w:p w14:paraId="0A37501D" w14:textId="77777777" w:rsidR="00371C93" w:rsidRPr="004A7574" w:rsidRDefault="00371C93" w:rsidP="00D85768">
      <w:pPr>
        <w:rPr>
          <w:rFonts w:ascii="Avenir Book" w:hAnsi="Avenir Book"/>
          <w:szCs w:val="24"/>
        </w:rPr>
      </w:pPr>
    </w:p>
    <w:p w14:paraId="34231C17" w14:textId="66425097" w:rsidR="006541AB" w:rsidRPr="004A7574" w:rsidRDefault="00C86D00" w:rsidP="004A7574">
      <w:pPr>
        <w:spacing w:line="360" w:lineRule="auto"/>
        <w:rPr>
          <w:rFonts w:ascii="Avenir Book" w:hAnsi="Avenir Book"/>
          <w:szCs w:val="24"/>
        </w:rPr>
      </w:pPr>
      <w:r w:rsidRPr="004A7574">
        <w:rPr>
          <w:rFonts w:ascii="Avenir Book" w:hAnsi="Avenir Book"/>
          <w:szCs w:val="24"/>
        </w:rPr>
        <w:t>Jo</w:t>
      </w:r>
      <w:r w:rsidR="00371C93" w:rsidRPr="004A7574">
        <w:rPr>
          <w:rFonts w:ascii="Avenir Book" w:hAnsi="Avenir Book"/>
          <w:szCs w:val="24"/>
        </w:rPr>
        <w:t>_______________</w:t>
      </w:r>
      <w:r w:rsidR="006541AB" w:rsidRPr="004A7574">
        <w:rPr>
          <w:rFonts w:ascii="Avenir Book" w:hAnsi="Avenir Book"/>
          <w:szCs w:val="24"/>
        </w:rPr>
        <w:t>_______________</w:t>
      </w:r>
      <w:r w:rsidR="004A7574">
        <w:rPr>
          <w:rFonts w:ascii="Avenir Book" w:hAnsi="Avenir Book"/>
          <w:szCs w:val="24"/>
        </w:rPr>
        <w:t>_______</w:t>
      </w:r>
      <w:r w:rsidR="00371C93" w:rsidRPr="004A7574">
        <w:rPr>
          <w:rFonts w:ascii="Avenir Book" w:hAnsi="Avenir Book"/>
          <w:szCs w:val="24"/>
        </w:rPr>
        <w:t xml:space="preserve"> (nom del pare, mare o tutor) autoritzo que l’alumne</w:t>
      </w:r>
      <w:r w:rsidR="00874507" w:rsidRPr="004A7574">
        <w:rPr>
          <w:rFonts w:ascii="Avenir Book" w:hAnsi="Avenir Book"/>
          <w:szCs w:val="24"/>
        </w:rPr>
        <w:t>/a</w:t>
      </w:r>
      <w:r w:rsidR="00371C93" w:rsidRPr="004A7574">
        <w:rPr>
          <w:rFonts w:ascii="Avenir Book" w:hAnsi="Avenir Book"/>
          <w:szCs w:val="24"/>
        </w:rPr>
        <w:t xml:space="preserve"> </w:t>
      </w:r>
      <w:r w:rsidR="004A7574">
        <w:rPr>
          <w:rFonts w:ascii="Avenir Book" w:hAnsi="Avenir Book"/>
          <w:szCs w:val="24"/>
        </w:rPr>
        <w:t>____________________________________________________________</w:t>
      </w:r>
    </w:p>
    <w:p w14:paraId="02EB378F" w14:textId="77777777" w:rsidR="002C7768" w:rsidRPr="004A7574" w:rsidRDefault="002C7768" w:rsidP="00D85768">
      <w:pPr>
        <w:rPr>
          <w:rFonts w:ascii="Avenir Book" w:hAnsi="Avenir Book"/>
          <w:szCs w:val="24"/>
        </w:rPr>
      </w:pPr>
    </w:p>
    <w:p w14:paraId="6A05A809" w14:textId="77777777" w:rsidR="002C7768" w:rsidRPr="004A7574" w:rsidRDefault="002C7768" w:rsidP="00C86D00">
      <w:pPr>
        <w:rPr>
          <w:rFonts w:ascii="Avenir Book" w:hAnsi="Avenir Book"/>
          <w:szCs w:val="24"/>
        </w:rPr>
      </w:pPr>
    </w:p>
    <w:p w14:paraId="5A39BBE3" w14:textId="77777777" w:rsidR="00074A1F" w:rsidRPr="004A7574" w:rsidRDefault="00074A1F" w:rsidP="00074A1F">
      <w:pPr>
        <w:rPr>
          <w:rFonts w:ascii="Avenir Book" w:hAnsi="Avenir Book"/>
          <w:szCs w:val="24"/>
        </w:rPr>
      </w:pPr>
    </w:p>
    <w:p w14:paraId="6BC7BC39" w14:textId="1E18EFF9" w:rsidR="00074A1F" w:rsidRPr="004A7574" w:rsidRDefault="003D1DEE" w:rsidP="003D1DEE">
      <w:pPr>
        <w:ind w:left="360"/>
        <w:rPr>
          <w:rFonts w:ascii="Avenir Book" w:hAnsi="Avenir Book"/>
          <w:szCs w:val="24"/>
        </w:rPr>
      </w:pPr>
      <w:r w:rsidRPr="004A7574">
        <w:rPr>
          <w:rFonts w:ascii="Avenir Book" w:hAnsi="Avenir Book"/>
          <w:szCs w:val="24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Marcar1"/>
      <w:r w:rsidRPr="004A7574">
        <w:rPr>
          <w:rFonts w:ascii="Avenir Book" w:hAnsi="Avenir Book"/>
          <w:szCs w:val="24"/>
        </w:rPr>
        <w:instrText xml:space="preserve"> FORMCHECKBOX </w:instrText>
      </w:r>
      <w:r w:rsidR="00000000">
        <w:rPr>
          <w:rFonts w:ascii="Avenir Book" w:hAnsi="Avenir Book"/>
          <w:szCs w:val="24"/>
        </w:rPr>
      </w:r>
      <w:r w:rsidR="00000000">
        <w:rPr>
          <w:rFonts w:ascii="Avenir Book" w:hAnsi="Avenir Book"/>
          <w:szCs w:val="24"/>
        </w:rPr>
        <w:fldChar w:fldCharType="separate"/>
      </w:r>
      <w:r w:rsidRPr="004A7574">
        <w:rPr>
          <w:rFonts w:ascii="Avenir Book" w:hAnsi="Avenir Book"/>
          <w:szCs w:val="24"/>
        </w:rPr>
        <w:fldChar w:fldCharType="end"/>
      </w:r>
      <w:bookmarkEnd w:id="0"/>
      <w:r w:rsidRPr="004A7574">
        <w:rPr>
          <w:rFonts w:ascii="Avenir Book" w:hAnsi="Avenir Book"/>
          <w:szCs w:val="24"/>
        </w:rPr>
        <w:t xml:space="preserve"> </w:t>
      </w:r>
      <w:r w:rsidR="00C541A0" w:rsidRPr="004A7574">
        <w:rPr>
          <w:rFonts w:ascii="Avenir Book" w:hAnsi="Avenir Book"/>
          <w:szCs w:val="24"/>
        </w:rPr>
        <w:t>surti sol</w:t>
      </w:r>
      <w:r w:rsidR="006541AB" w:rsidRPr="004A7574">
        <w:rPr>
          <w:rFonts w:ascii="Avenir Book" w:hAnsi="Avenir Book"/>
          <w:szCs w:val="24"/>
        </w:rPr>
        <w:t>/a</w:t>
      </w:r>
      <w:r w:rsidR="00C541A0" w:rsidRPr="004A7574">
        <w:rPr>
          <w:rFonts w:ascii="Avenir Book" w:hAnsi="Avenir Book"/>
          <w:szCs w:val="24"/>
        </w:rPr>
        <w:t xml:space="preserve"> </w:t>
      </w:r>
      <w:r w:rsidR="00074A1F" w:rsidRPr="004A7574">
        <w:rPr>
          <w:rFonts w:ascii="Avenir Book" w:hAnsi="Avenir Book"/>
          <w:szCs w:val="24"/>
        </w:rPr>
        <w:t>pel carrer S</w:t>
      </w:r>
      <w:r w:rsidR="006541AB" w:rsidRPr="004A7574">
        <w:rPr>
          <w:rFonts w:ascii="Avenir Book" w:hAnsi="Avenir Book"/>
          <w:szCs w:val="24"/>
        </w:rPr>
        <w:t xml:space="preserve">ant </w:t>
      </w:r>
      <w:r w:rsidR="00074A1F" w:rsidRPr="004A7574">
        <w:rPr>
          <w:rFonts w:ascii="Avenir Book" w:hAnsi="Avenir Book"/>
          <w:szCs w:val="24"/>
        </w:rPr>
        <w:t>Josep</w:t>
      </w:r>
      <w:r w:rsidR="0DACCDE4" w:rsidRPr="004A7574">
        <w:rPr>
          <w:rFonts w:ascii="Avenir Book" w:hAnsi="Avenir Book"/>
          <w:szCs w:val="24"/>
        </w:rPr>
        <w:t xml:space="preserve"> quan finalitzi la jornada escolar.</w:t>
      </w:r>
    </w:p>
    <w:p w14:paraId="41C8F396" w14:textId="77777777" w:rsidR="00082BA7" w:rsidRPr="004A7574" w:rsidRDefault="00082BA7" w:rsidP="00C86D00">
      <w:pPr>
        <w:rPr>
          <w:rFonts w:ascii="Avenir Book" w:hAnsi="Avenir Book"/>
          <w:szCs w:val="24"/>
        </w:rPr>
      </w:pPr>
    </w:p>
    <w:p w14:paraId="72A3D3EC" w14:textId="77777777" w:rsidR="00082BA7" w:rsidRPr="004A7574" w:rsidRDefault="00082BA7" w:rsidP="00082BA7">
      <w:pPr>
        <w:rPr>
          <w:rFonts w:ascii="Avenir Book" w:hAnsi="Avenir Book"/>
          <w:szCs w:val="24"/>
        </w:rPr>
      </w:pPr>
    </w:p>
    <w:p w14:paraId="0D0B940D" w14:textId="77777777" w:rsidR="002C7768" w:rsidRPr="004A7574" w:rsidRDefault="002C7768" w:rsidP="002C7768">
      <w:pPr>
        <w:rPr>
          <w:rFonts w:ascii="Avenir Book" w:hAnsi="Avenir Book"/>
          <w:szCs w:val="24"/>
        </w:rPr>
      </w:pPr>
    </w:p>
    <w:p w14:paraId="63B3189C" w14:textId="77777777" w:rsidR="000E7AEA" w:rsidRPr="004A7574" w:rsidRDefault="000E7AEA" w:rsidP="000E7AEA">
      <w:pPr>
        <w:jc w:val="both"/>
        <w:rPr>
          <w:rFonts w:ascii="Avenir Book" w:hAnsi="Avenir Book"/>
          <w:szCs w:val="24"/>
        </w:rPr>
      </w:pPr>
      <w:r w:rsidRPr="004A7574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2D3D0D5" wp14:editId="32FF3D8B">
                <wp:simplePos x="0" y="0"/>
                <wp:positionH relativeFrom="column">
                  <wp:posOffset>-24765</wp:posOffset>
                </wp:positionH>
                <wp:positionV relativeFrom="paragraph">
                  <wp:posOffset>175260</wp:posOffset>
                </wp:positionV>
                <wp:extent cx="5721350" cy="589915"/>
                <wp:effectExtent l="0" t="0" r="6350" b="0"/>
                <wp:wrapNone/>
                <wp:docPr id="115481018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21350" cy="589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BFFF9" w14:textId="71CAF9C8" w:rsidR="000E7AEA" w:rsidRPr="00CF1B2E" w:rsidRDefault="000E7AEA" w:rsidP="000E7AEA">
                            <w:pPr>
                              <w:rPr>
                                <w:rFonts w:ascii="Avenir Book" w:hAnsi="Avenir Book"/>
                              </w:rPr>
                            </w:pPr>
                            <w:r w:rsidRPr="00CF1B2E">
                              <w:rPr>
                                <w:rFonts w:ascii="Avenir Book" w:hAnsi="Avenir Book"/>
                              </w:rPr>
                              <w:t>Nom, cognoms</w:t>
                            </w:r>
                            <w:r>
                              <w:rPr>
                                <w:rFonts w:ascii="Avenir Book" w:hAnsi="Avenir Book"/>
                              </w:rPr>
                              <w:t xml:space="preserve">, </w:t>
                            </w:r>
                            <w:r w:rsidRPr="00CF1B2E">
                              <w:rPr>
                                <w:rFonts w:ascii="Avenir Book" w:hAnsi="Avenir Book"/>
                              </w:rPr>
                              <w:t>DNI pare/mare/tutor/a</w:t>
                            </w:r>
                            <w:r>
                              <w:rPr>
                                <w:rFonts w:ascii="Avenir Book" w:hAnsi="Avenir Book"/>
                              </w:rPr>
                              <w:t xml:space="preserve"> i signatura</w:t>
                            </w:r>
                            <w:r w:rsidRPr="00CF1B2E">
                              <w:rPr>
                                <w:rFonts w:ascii="Avenir Book" w:hAnsi="Avenir Book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D3D0D5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1.95pt;margin-top:13.8pt;width:450.5pt;height:46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">
                <v:path arrowok="t"/>
                <v:textbox>
                  <w:txbxContent>
                    <w:p w14:paraId="1F3BFFF9" w14:textId="71CAF9C8" w:rsidR="000E7AEA" w:rsidRPr="00CF1B2E" w:rsidRDefault="000E7AEA" w:rsidP="000E7AEA">
                      <w:pPr>
                        <w:rPr>
                          <w:rFonts w:ascii="Avenir Book" w:hAnsi="Avenir Book"/>
                        </w:rPr>
                      </w:pPr>
                      <w:r w:rsidRPr="00CF1B2E">
                        <w:rPr>
                          <w:rFonts w:ascii="Avenir Book" w:hAnsi="Avenir Book"/>
                        </w:rPr>
                        <w:t>Nom, cognoms</w:t>
                      </w:r>
                      <w:r>
                        <w:rPr>
                          <w:rFonts w:ascii="Avenir Book" w:hAnsi="Avenir Book"/>
                        </w:rPr>
                        <w:t xml:space="preserve">, </w:t>
                      </w:r>
                      <w:r w:rsidRPr="00CF1B2E">
                        <w:rPr>
                          <w:rFonts w:ascii="Avenir Book" w:hAnsi="Avenir Book"/>
                        </w:rPr>
                        <w:t>DNI pare/mare/tutor/a</w:t>
                      </w:r>
                      <w:r>
                        <w:rPr>
                          <w:rFonts w:ascii="Avenir Book" w:hAnsi="Avenir Book"/>
                        </w:rPr>
                        <w:t xml:space="preserve"> i signatura</w:t>
                      </w:r>
                      <w:r w:rsidRPr="00CF1B2E">
                        <w:rPr>
                          <w:rFonts w:ascii="Avenir Book" w:hAnsi="Avenir Book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68C3F821" w14:textId="77777777" w:rsidR="000E7AEA" w:rsidRPr="004A7574" w:rsidRDefault="000E7AEA" w:rsidP="000E7AEA">
      <w:pPr>
        <w:jc w:val="both"/>
        <w:rPr>
          <w:rFonts w:ascii="Avenir Book" w:hAnsi="Avenir Book"/>
          <w:szCs w:val="24"/>
        </w:rPr>
      </w:pPr>
      <w:r w:rsidRPr="004A7574">
        <w:rPr>
          <w:rFonts w:ascii="Avenir Book" w:hAnsi="Avenir Book"/>
          <w:szCs w:val="24"/>
        </w:rPr>
        <w:t>No</w:t>
      </w:r>
    </w:p>
    <w:p w14:paraId="4112F390" w14:textId="77777777" w:rsidR="000E7AEA" w:rsidRPr="004A7574" w:rsidRDefault="000E7AEA" w:rsidP="000E7AEA">
      <w:pPr>
        <w:jc w:val="both"/>
        <w:rPr>
          <w:rFonts w:ascii="Avenir Book" w:hAnsi="Avenir Book"/>
          <w:b/>
          <w:szCs w:val="24"/>
          <w:u w:val="single"/>
        </w:rPr>
      </w:pPr>
      <w:r w:rsidRPr="004A7574">
        <w:rPr>
          <w:rFonts w:ascii="Avenir Book" w:hAnsi="Avenir Book"/>
          <w:szCs w:val="24"/>
        </w:rPr>
        <w:t xml:space="preserve">Nom i Cognoms Progenitors i </w:t>
      </w:r>
      <w:r w:rsidRPr="004A7574">
        <w:rPr>
          <w:rFonts w:ascii="Avenir Book" w:hAnsi="Avenir Book"/>
          <w:b/>
          <w:szCs w:val="24"/>
          <w:u w:val="single"/>
        </w:rPr>
        <w:t>D.N.I.</w:t>
      </w:r>
    </w:p>
    <w:p w14:paraId="0F16B288" w14:textId="77777777" w:rsidR="000E7AEA" w:rsidRPr="004A7574" w:rsidRDefault="000E7AEA" w:rsidP="000E7AEA">
      <w:pPr>
        <w:jc w:val="both"/>
        <w:rPr>
          <w:rFonts w:ascii="Avenir Book" w:hAnsi="Avenir Book"/>
          <w:szCs w:val="24"/>
          <w:u w:val="single"/>
        </w:rPr>
      </w:pPr>
    </w:p>
    <w:p w14:paraId="74CBCF5D" w14:textId="77777777" w:rsidR="000E7AEA" w:rsidRPr="004A7574" w:rsidRDefault="000E7AEA" w:rsidP="000E7AEA">
      <w:pPr>
        <w:jc w:val="both"/>
        <w:rPr>
          <w:rFonts w:ascii="Avenir Book" w:hAnsi="Avenir Book"/>
          <w:szCs w:val="24"/>
        </w:rPr>
      </w:pPr>
      <w:r w:rsidRPr="004A7574">
        <w:rPr>
          <w:rFonts w:ascii="Avenir Next" w:hAnsi="Avenir Next"/>
          <w:noProof/>
          <w:szCs w:val="24"/>
          <w:lang w:eastAsia="ca-E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4E8BFE3" wp14:editId="70161864">
                <wp:simplePos x="0" y="0"/>
                <wp:positionH relativeFrom="column">
                  <wp:posOffset>-24765</wp:posOffset>
                </wp:positionH>
                <wp:positionV relativeFrom="paragraph">
                  <wp:posOffset>18415</wp:posOffset>
                </wp:positionV>
                <wp:extent cx="5721350" cy="589915"/>
                <wp:effectExtent l="0" t="0" r="6350" b="0"/>
                <wp:wrapNone/>
                <wp:docPr id="96713586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21350" cy="589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B335ED" w14:textId="1A30CF52" w:rsidR="000E7AEA" w:rsidRPr="00CF1B2E" w:rsidRDefault="000E7AEA" w:rsidP="000E7AEA">
                            <w:pPr>
                              <w:rPr>
                                <w:rFonts w:ascii="Avenir Book" w:hAnsi="Avenir Book"/>
                              </w:rPr>
                            </w:pPr>
                            <w:r w:rsidRPr="00CF1B2E">
                              <w:rPr>
                                <w:rFonts w:ascii="Avenir Book" w:hAnsi="Avenir Book"/>
                              </w:rPr>
                              <w:t>Nom, cognoms</w:t>
                            </w:r>
                            <w:r>
                              <w:rPr>
                                <w:rFonts w:ascii="Avenir Book" w:hAnsi="Avenir Book"/>
                              </w:rPr>
                              <w:t xml:space="preserve">, </w:t>
                            </w:r>
                            <w:r w:rsidRPr="00CF1B2E">
                              <w:rPr>
                                <w:rFonts w:ascii="Avenir Book" w:hAnsi="Avenir Book"/>
                              </w:rPr>
                              <w:t>DNI pare/mare/tutor/a</w:t>
                            </w:r>
                            <w:r>
                              <w:rPr>
                                <w:rFonts w:ascii="Avenir Book" w:hAnsi="Avenir Book"/>
                              </w:rPr>
                              <w:t xml:space="preserve"> i signatura</w:t>
                            </w:r>
                            <w:r w:rsidRPr="00CF1B2E">
                              <w:rPr>
                                <w:rFonts w:ascii="Avenir Book" w:hAnsi="Avenir Book"/>
                              </w:rPr>
                              <w:t>:</w:t>
                            </w:r>
                          </w:p>
                          <w:p w14:paraId="4828B21E" w14:textId="77777777" w:rsidR="000E7AEA" w:rsidRDefault="000E7AEA" w:rsidP="000E7A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E8BFE3" id="_x0000_s1027" type="#_x0000_t202" style="position:absolute;left:0;text-align:left;margin-left:-1.95pt;margin-top:1.45pt;width:450.5pt;height:46.4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">
                <v:path arrowok="t"/>
                <v:textbox>
                  <w:txbxContent>
                    <w:p w14:paraId="7AB335ED" w14:textId="1A30CF52" w:rsidR="000E7AEA" w:rsidRPr="00CF1B2E" w:rsidRDefault="000E7AEA" w:rsidP="000E7AEA">
                      <w:pPr>
                        <w:rPr>
                          <w:rFonts w:ascii="Avenir Book" w:hAnsi="Avenir Book"/>
                        </w:rPr>
                      </w:pPr>
                      <w:r w:rsidRPr="00CF1B2E">
                        <w:rPr>
                          <w:rFonts w:ascii="Avenir Book" w:hAnsi="Avenir Book"/>
                        </w:rPr>
                        <w:t>Nom, cognoms</w:t>
                      </w:r>
                      <w:r>
                        <w:rPr>
                          <w:rFonts w:ascii="Avenir Book" w:hAnsi="Avenir Book"/>
                        </w:rPr>
                        <w:t xml:space="preserve">, </w:t>
                      </w:r>
                      <w:r w:rsidRPr="00CF1B2E">
                        <w:rPr>
                          <w:rFonts w:ascii="Avenir Book" w:hAnsi="Avenir Book"/>
                        </w:rPr>
                        <w:t>DNI pare/mare/tutor/a</w:t>
                      </w:r>
                      <w:r>
                        <w:rPr>
                          <w:rFonts w:ascii="Avenir Book" w:hAnsi="Avenir Book"/>
                        </w:rPr>
                        <w:t xml:space="preserve"> i signatura</w:t>
                      </w:r>
                      <w:r w:rsidRPr="00CF1B2E">
                        <w:rPr>
                          <w:rFonts w:ascii="Avenir Book" w:hAnsi="Avenir Book"/>
                        </w:rPr>
                        <w:t>:</w:t>
                      </w:r>
                    </w:p>
                    <w:p w14:paraId="4828B21E" w14:textId="77777777" w:rsidR="000E7AEA" w:rsidRDefault="000E7AEA" w:rsidP="000E7AEA"/>
                  </w:txbxContent>
                </v:textbox>
              </v:shape>
            </w:pict>
          </mc:Fallback>
        </mc:AlternateContent>
      </w:r>
      <w:r w:rsidRPr="004A7574">
        <w:rPr>
          <w:rFonts w:ascii="Avenir Book" w:hAnsi="Avenir Book"/>
          <w:szCs w:val="24"/>
        </w:rPr>
        <w:t xml:space="preserve">. . . . . . . . . . . . . . . . . . . . . . . . . . . . . . . . . . . . . . . . . . . . . . . . . . . . . . . . . . . . . . . . . . . . . . . . . . </w:t>
      </w:r>
    </w:p>
    <w:p w14:paraId="49DF1952" w14:textId="77777777" w:rsidR="000E7AEA" w:rsidRPr="004A7574" w:rsidRDefault="000E7AEA" w:rsidP="000E7AEA">
      <w:pPr>
        <w:jc w:val="both"/>
        <w:rPr>
          <w:rFonts w:ascii="Avenir Book" w:hAnsi="Avenir Book"/>
          <w:szCs w:val="24"/>
        </w:rPr>
      </w:pPr>
      <w:r w:rsidRPr="004A7574">
        <w:rPr>
          <w:rFonts w:ascii="Avenir Book" w:hAnsi="Avenir Book"/>
          <w:szCs w:val="24"/>
        </w:rPr>
        <w:t xml:space="preserve">                                           </w:t>
      </w:r>
    </w:p>
    <w:p w14:paraId="0EDB466B" w14:textId="77777777" w:rsidR="000E7AEA" w:rsidRPr="004A7574" w:rsidRDefault="000E7AEA" w:rsidP="000E7AEA">
      <w:pPr>
        <w:jc w:val="both"/>
        <w:rPr>
          <w:rFonts w:ascii="Avenir Book" w:hAnsi="Avenir Book"/>
          <w:szCs w:val="24"/>
        </w:rPr>
      </w:pPr>
    </w:p>
    <w:p w14:paraId="0D29325E" w14:textId="77777777" w:rsidR="000E7AEA" w:rsidRPr="00F047FC" w:rsidRDefault="000E7AEA" w:rsidP="000E7AEA">
      <w:pPr>
        <w:rPr>
          <w:rFonts w:ascii="Avenir Book" w:hAnsi="Avenir Book"/>
          <w:szCs w:val="24"/>
        </w:rPr>
      </w:pPr>
      <w:r w:rsidRPr="00F047FC">
        <w:rPr>
          <w:rFonts w:ascii="Avenir Book" w:hAnsi="Avenir Book"/>
          <w:szCs w:val="24"/>
        </w:rPr>
        <w:t xml:space="preserve"> </w:t>
      </w:r>
    </w:p>
    <w:p w14:paraId="591F7144" w14:textId="77777777" w:rsidR="00F047FC" w:rsidRPr="00F047FC" w:rsidRDefault="00F047FC" w:rsidP="00F047FC">
      <w:pPr>
        <w:rPr>
          <w:rFonts w:ascii="Avenir Book" w:hAnsi="Avenir Book"/>
          <w:szCs w:val="24"/>
        </w:rPr>
      </w:pPr>
      <w:r w:rsidRPr="00F047FC">
        <w:rPr>
          <w:rFonts w:ascii="Avenir Book" w:hAnsi="Avenir Book"/>
          <w:szCs w:val="24"/>
        </w:rPr>
        <w:t>Família monoparental</w:t>
      </w:r>
    </w:p>
    <w:p w14:paraId="64F0371B" w14:textId="77777777" w:rsidR="006541AB" w:rsidRPr="004A7574" w:rsidRDefault="006541AB" w:rsidP="000E7AEA">
      <w:pPr>
        <w:rPr>
          <w:rFonts w:ascii="Avenir Book" w:hAnsi="Avenir Book"/>
          <w:szCs w:val="24"/>
        </w:rPr>
      </w:pPr>
    </w:p>
    <w:p w14:paraId="7C3FC40D" w14:textId="77777777" w:rsidR="000E7AEA" w:rsidRPr="004A7574" w:rsidRDefault="000E7AEA" w:rsidP="000E7AEA">
      <w:pPr>
        <w:jc w:val="both"/>
        <w:rPr>
          <w:rFonts w:ascii="Avenir Book" w:hAnsi="Avenir Book"/>
          <w:szCs w:val="24"/>
        </w:rPr>
      </w:pPr>
      <w:r w:rsidRPr="004A7574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AB2A59F" wp14:editId="48F7A486">
                <wp:simplePos x="0" y="0"/>
                <wp:positionH relativeFrom="column">
                  <wp:posOffset>-22516</wp:posOffset>
                </wp:positionH>
                <wp:positionV relativeFrom="paragraph">
                  <wp:posOffset>94225</wp:posOffset>
                </wp:positionV>
                <wp:extent cx="5720968" cy="619125"/>
                <wp:effectExtent l="0" t="0" r="6985" b="15875"/>
                <wp:wrapNone/>
                <wp:docPr id="77730844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20968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D4B32" w14:textId="6CE377AB" w:rsidR="000E7AEA" w:rsidRPr="006541AB" w:rsidRDefault="000E7AEA" w:rsidP="000E7AEA">
                            <w:pPr>
                              <w:rPr>
                                <w:rFonts w:ascii="Avenir Book" w:hAnsi="Avenir Book"/>
                                <w:szCs w:val="24"/>
                              </w:rPr>
                            </w:pPr>
                            <w:r w:rsidRPr="006541AB">
                              <w:rPr>
                                <w:rFonts w:ascii="Avenir Book" w:hAnsi="Avenir Book"/>
                                <w:szCs w:val="24"/>
                              </w:rPr>
                              <w:t>Nom, cognoms, DNI i signatura: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B2A59F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-1.75pt;margin-top:7.4pt;width:450.45pt;height:48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">
                <v:path arrowok="t"/>
                <v:textbox>
                  <w:txbxContent>
                    <w:p w14:paraId="068D4B32" w14:textId="6CE377AB" w:rsidR="000E7AEA" w:rsidRPr="006541AB" w:rsidRDefault="000E7AEA" w:rsidP="000E7AEA">
                      <w:pPr>
                        <w:rPr>
                          <w:rFonts w:ascii="Avenir Book" w:hAnsi="Avenir Book"/>
                          <w:szCs w:val="24"/>
                        </w:rPr>
                      </w:pPr>
                      <w:r w:rsidRPr="006541AB">
                        <w:rPr>
                          <w:rFonts w:ascii="Avenir Book" w:hAnsi="Avenir Book"/>
                          <w:szCs w:val="24"/>
                        </w:rPr>
                        <w:t>Nom, cognoms, DNI i signatura:</w:t>
                      </w:r>
                    </w:p>
                  </w:txbxContent>
                </v:textbox>
              </v:shape>
            </w:pict>
          </mc:Fallback>
        </mc:AlternateContent>
      </w:r>
    </w:p>
    <w:p w14:paraId="35511D09" w14:textId="77777777" w:rsidR="000E7AEA" w:rsidRPr="004A7574" w:rsidRDefault="000E7AEA" w:rsidP="000E7AEA">
      <w:pPr>
        <w:jc w:val="both"/>
        <w:rPr>
          <w:rFonts w:ascii="Avenir Book" w:hAnsi="Avenir Book"/>
          <w:szCs w:val="24"/>
        </w:rPr>
      </w:pPr>
    </w:p>
    <w:p w14:paraId="03D3C075" w14:textId="77777777" w:rsidR="000E7AEA" w:rsidRPr="004A7574" w:rsidRDefault="000E7AEA" w:rsidP="000E7AEA">
      <w:pPr>
        <w:jc w:val="both"/>
        <w:rPr>
          <w:rFonts w:ascii="Avenir Book" w:hAnsi="Avenir Book"/>
          <w:szCs w:val="24"/>
        </w:rPr>
      </w:pPr>
    </w:p>
    <w:p w14:paraId="6D8B0857" w14:textId="77777777" w:rsidR="000E7AEA" w:rsidRPr="004A7574" w:rsidRDefault="000E7AEA" w:rsidP="000E7AEA">
      <w:pPr>
        <w:jc w:val="both"/>
        <w:rPr>
          <w:rFonts w:ascii="Avenir Book" w:hAnsi="Avenir Book"/>
          <w:szCs w:val="24"/>
        </w:rPr>
      </w:pPr>
    </w:p>
    <w:p w14:paraId="4B94D5A5" w14:textId="77777777" w:rsidR="00371C93" w:rsidRPr="004A7574" w:rsidRDefault="00371C93" w:rsidP="00D85768">
      <w:pPr>
        <w:rPr>
          <w:rFonts w:ascii="Avenir Book" w:hAnsi="Avenir Book"/>
          <w:szCs w:val="24"/>
        </w:rPr>
      </w:pPr>
    </w:p>
    <w:p w14:paraId="3DEEC669" w14:textId="77777777" w:rsidR="00C86D00" w:rsidRPr="004A7574" w:rsidRDefault="00C86D00" w:rsidP="00D85768">
      <w:pPr>
        <w:rPr>
          <w:rFonts w:ascii="Avenir Book" w:hAnsi="Avenir Book"/>
          <w:szCs w:val="24"/>
        </w:rPr>
      </w:pPr>
    </w:p>
    <w:p w14:paraId="3656B9AB" w14:textId="77777777" w:rsidR="00C86D00" w:rsidRPr="004A7574" w:rsidRDefault="00C86D00" w:rsidP="00D85768">
      <w:pPr>
        <w:rPr>
          <w:rFonts w:ascii="Avenir Book" w:hAnsi="Avenir Book"/>
          <w:szCs w:val="24"/>
        </w:rPr>
      </w:pPr>
    </w:p>
    <w:p w14:paraId="45FB0818" w14:textId="77777777" w:rsidR="00C86D00" w:rsidRPr="004A7574" w:rsidRDefault="00C86D00" w:rsidP="00D85768">
      <w:pPr>
        <w:rPr>
          <w:rFonts w:ascii="Avenir Book" w:hAnsi="Avenir Book"/>
          <w:szCs w:val="24"/>
        </w:rPr>
      </w:pPr>
    </w:p>
    <w:p w14:paraId="3635B836" w14:textId="0222730F" w:rsidR="00C86D00" w:rsidRPr="0035357F" w:rsidRDefault="004A7574" w:rsidP="004A7574">
      <w:pPr>
        <w:jc w:val="center"/>
        <w:rPr>
          <w:rFonts w:ascii="Avenir Book" w:hAnsi="Avenir Book"/>
          <w:szCs w:val="24"/>
        </w:rPr>
      </w:pPr>
      <w:r w:rsidRPr="0035357F">
        <w:rPr>
          <w:rFonts w:ascii="Avenir Book" w:hAnsi="Avenir Book"/>
          <w:szCs w:val="24"/>
        </w:rPr>
        <w:drawing>
          <wp:anchor distT="0" distB="0" distL="114300" distR="114300" simplePos="0" relativeHeight="251657728" behindDoc="0" locked="0" layoutInCell="1" allowOverlap="1" wp14:anchorId="21C68879" wp14:editId="104FB2A3">
            <wp:simplePos x="0" y="0"/>
            <wp:positionH relativeFrom="column">
              <wp:posOffset>4781628</wp:posOffset>
            </wp:positionH>
            <wp:positionV relativeFrom="paragraph">
              <wp:posOffset>1269365</wp:posOffset>
            </wp:positionV>
            <wp:extent cx="913556" cy="440675"/>
            <wp:effectExtent l="0" t="0" r="1270" b="4445"/>
            <wp:wrapNone/>
            <wp:docPr id="2" name="Imagen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556" cy="44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357F">
        <w:rPr>
          <w:rFonts w:ascii="Avenir Book" w:hAnsi="Avenir Book"/>
          <w:szCs w:val="24"/>
        </w:rPr>
        <w:t xml:space="preserve">                                                                   </w:t>
      </w:r>
      <w:r w:rsidR="009E3AC6" w:rsidRPr="0035357F">
        <w:rPr>
          <w:rFonts w:ascii="Avenir Book" w:hAnsi="Avenir Book"/>
          <w:szCs w:val="24"/>
        </w:rPr>
        <w:t>Sabadell,</w:t>
      </w:r>
      <w:r w:rsidR="0035357F">
        <w:rPr>
          <w:rFonts w:ascii="Avenir Book" w:hAnsi="Avenir Book"/>
          <w:szCs w:val="24"/>
        </w:rPr>
        <w:t xml:space="preserve"> </w:t>
      </w:r>
      <w:r w:rsidR="00C86D00" w:rsidRPr="0035357F">
        <w:rPr>
          <w:rFonts w:ascii="Avenir Book" w:hAnsi="Avenir Book"/>
          <w:szCs w:val="24"/>
        </w:rPr>
        <w:t>_____</w:t>
      </w:r>
      <w:r w:rsidR="009E3AC6" w:rsidRPr="0035357F">
        <w:rPr>
          <w:rFonts w:ascii="Avenir Book" w:hAnsi="Avenir Book"/>
          <w:szCs w:val="24"/>
        </w:rPr>
        <w:t>de setembre de 20</w:t>
      </w:r>
      <w:r w:rsidR="123AAAF9" w:rsidRPr="0035357F">
        <w:rPr>
          <w:rFonts w:ascii="Avenir Book" w:hAnsi="Avenir Book"/>
          <w:szCs w:val="24"/>
        </w:rPr>
        <w:t>2</w:t>
      </w:r>
      <w:r w:rsidRPr="0035357F">
        <w:rPr>
          <w:rFonts w:ascii="Avenir Book" w:hAnsi="Avenir Book"/>
          <w:szCs w:val="24"/>
        </w:rPr>
        <w:t>_</w:t>
      </w:r>
    </w:p>
    <w:sectPr w:rsidR="00C86D00" w:rsidRPr="0035357F" w:rsidSect="00914798">
      <w:headerReference w:type="default" r:id="rId11"/>
      <w:footerReference w:type="even" r:id="rId12"/>
      <w:footerReference w:type="default" r:id="rId13"/>
      <w:pgSz w:w="11906" w:h="16838"/>
      <w:pgMar w:top="719" w:right="926" w:bottom="719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07983" w14:textId="77777777" w:rsidR="00100958" w:rsidRDefault="00100958">
      <w:r>
        <w:separator/>
      </w:r>
    </w:p>
  </w:endnote>
  <w:endnote w:type="continuationSeparator" w:id="0">
    <w:p w14:paraId="312D0F1C" w14:textId="77777777" w:rsidR="00100958" w:rsidRDefault="00100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Avenir Heavy">
    <w:panose1 w:val="020B0703020203020204"/>
    <w:charset w:val="4D"/>
    <w:family w:val="swiss"/>
    <w:pitch w:val="variable"/>
    <w:sig w:usb0="800000AF" w:usb1="5000204A" w:usb2="00000000" w:usb3="00000000" w:csb0="0000009B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8121" w14:textId="77777777" w:rsidR="00A7471D" w:rsidRDefault="00A7471D" w:rsidP="00496A5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10FFD37" w14:textId="77777777" w:rsidR="00A7471D" w:rsidRDefault="00A7471D" w:rsidP="00A7471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7CC1D" w14:textId="77777777" w:rsidR="007527F0" w:rsidRDefault="007527F0">
    <w:pPr>
      <w:pStyle w:val="Piedepgina"/>
      <w:rPr>
        <w:lang w:val="es-ES"/>
      </w:rPr>
    </w:pPr>
  </w:p>
  <w:p w14:paraId="6EA55BD0" w14:textId="6DF84CA2" w:rsidR="00A7471D" w:rsidRPr="00C37CC6" w:rsidRDefault="6CE784AE" w:rsidP="00006395">
    <w:pPr>
      <w:pStyle w:val="Piedepgina"/>
      <w:tabs>
        <w:tab w:val="clear" w:pos="8504"/>
      </w:tabs>
      <w:rPr>
        <w:rFonts w:ascii="Avenir Book" w:hAnsi="Avenir Book"/>
        <w:sz w:val="16"/>
        <w:szCs w:val="16"/>
      </w:rPr>
    </w:pPr>
    <w:r w:rsidRPr="6CE784AE">
      <w:rPr>
        <w:rFonts w:ascii="Avenir Book" w:hAnsi="Avenir Book"/>
        <w:sz w:val="16"/>
        <w:szCs w:val="16"/>
      </w:rPr>
      <w:t>O4_AUTORITZACIÓ_SORTIDA_SOLS</w:t>
    </w:r>
    <w:r w:rsidR="00006395">
      <w:tab/>
    </w:r>
    <w:r w:rsidR="00006395">
      <w:tab/>
    </w:r>
    <w:r w:rsidR="00006395">
      <w:tab/>
    </w:r>
    <w:r w:rsidR="00006395">
      <w:tab/>
    </w:r>
    <w:r w:rsidR="00006395">
      <w:tab/>
    </w:r>
    <w:r w:rsidR="00006395">
      <w:tab/>
    </w:r>
    <w:r w:rsidRPr="6CE784AE">
      <w:rPr>
        <w:rFonts w:ascii="Avenir Book" w:hAnsi="Avenir Book"/>
        <w:sz w:val="16"/>
        <w:szCs w:val="16"/>
      </w:rPr>
      <w:t xml:space="preserve">Pàgina </w:t>
    </w:r>
    <w:r w:rsidR="00006395" w:rsidRPr="6CE784AE">
      <w:rPr>
        <w:rFonts w:ascii="Avenir Book" w:hAnsi="Avenir Book"/>
        <w:noProof/>
        <w:sz w:val="16"/>
        <w:szCs w:val="16"/>
      </w:rPr>
      <w:fldChar w:fldCharType="begin"/>
    </w:r>
    <w:r w:rsidR="00006395" w:rsidRPr="6CE784AE">
      <w:rPr>
        <w:rFonts w:ascii="Avenir Book" w:hAnsi="Avenir Book"/>
        <w:sz w:val="16"/>
        <w:szCs w:val="16"/>
      </w:rPr>
      <w:instrText xml:space="preserve"> PAGE </w:instrText>
    </w:r>
    <w:r w:rsidR="00006395" w:rsidRPr="6CE784AE">
      <w:rPr>
        <w:rFonts w:ascii="Avenir Book" w:hAnsi="Avenir Book"/>
        <w:sz w:val="16"/>
        <w:szCs w:val="16"/>
      </w:rPr>
      <w:fldChar w:fldCharType="separate"/>
    </w:r>
    <w:r w:rsidRPr="6CE784AE">
      <w:rPr>
        <w:rFonts w:ascii="Avenir Book" w:hAnsi="Avenir Book"/>
        <w:noProof/>
        <w:sz w:val="16"/>
        <w:szCs w:val="16"/>
      </w:rPr>
      <w:t>1</w:t>
    </w:r>
    <w:r w:rsidR="00006395" w:rsidRPr="6CE784AE">
      <w:rPr>
        <w:rFonts w:ascii="Avenir Book" w:hAnsi="Avenir Book"/>
        <w:noProof/>
        <w:sz w:val="16"/>
        <w:szCs w:val="16"/>
      </w:rPr>
      <w:fldChar w:fldCharType="end"/>
    </w:r>
    <w:r w:rsidRPr="6CE784AE">
      <w:rPr>
        <w:rFonts w:ascii="Avenir Book" w:hAnsi="Avenir Book"/>
        <w:sz w:val="16"/>
        <w:szCs w:val="16"/>
      </w:rPr>
      <w:t xml:space="preserve"> de </w:t>
    </w:r>
    <w:r w:rsidR="00006395" w:rsidRPr="6CE784AE">
      <w:rPr>
        <w:rFonts w:ascii="Avenir Book" w:hAnsi="Avenir Book"/>
        <w:noProof/>
        <w:sz w:val="16"/>
        <w:szCs w:val="16"/>
      </w:rPr>
      <w:fldChar w:fldCharType="begin"/>
    </w:r>
    <w:r w:rsidR="00006395" w:rsidRPr="6CE784AE">
      <w:rPr>
        <w:rFonts w:ascii="Avenir Book" w:hAnsi="Avenir Book"/>
        <w:sz w:val="16"/>
        <w:szCs w:val="16"/>
      </w:rPr>
      <w:instrText xml:space="preserve"> NUMPAGES </w:instrText>
    </w:r>
    <w:r w:rsidR="00006395" w:rsidRPr="6CE784AE">
      <w:rPr>
        <w:rFonts w:ascii="Avenir Book" w:hAnsi="Avenir Book"/>
        <w:sz w:val="16"/>
        <w:szCs w:val="16"/>
      </w:rPr>
      <w:fldChar w:fldCharType="separate"/>
    </w:r>
    <w:r w:rsidRPr="6CE784AE">
      <w:rPr>
        <w:rFonts w:ascii="Avenir Book" w:hAnsi="Avenir Book"/>
        <w:noProof/>
        <w:sz w:val="16"/>
        <w:szCs w:val="16"/>
      </w:rPr>
      <w:t>1</w:t>
    </w:r>
    <w:r w:rsidR="00006395" w:rsidRPr="6CE784AE">
      <w:rPr>
        <w:rFonts w:ascii="Avenir Book" w:hAnsi="Avenir Book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D303E" w14:textId="77777777" w:rsidR="00100958" w:rsidRDefault="00100958">
      <w:r>
        <w:separator/>
      </w:r>
    </w:p>
  </w:footnote>
  <w:footnote w:type="continuationSeparator" w:id="0">
    <w:p w14:paraId="4FD3B412" w14:textId="77777777" w:rsidR="00100958" w:rsidRDefault="001009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99379" w14:textId="77777777" w:rsidR="002B1926" w:rsidRDefault="002B1926"/>
  <w:tbl>
    <w:tblPr>
      <w:tblW w:w="9775" w:type="dxa"/>
      <w:tblInd w:w="-431" w:type="dxa"/>
      <w:tblLayout w:type="fixed"/>
      <w:tblCellMar>
        <w:top w:w="15" w:type="dxa"/>
        <w:left w:w="15" w:type="dxa"/>
        <w:bottom w:w="15" w:type="dxa"/>
        <w:right w:w="15" w:type="dxa"/>
      </w:tblCellMar>
      <w:tblLook w:val="0000" w:firstRow="0" w:lastRow="0" w:firstColumn="0" w:lastColumn="0" w:noHBand="0" w:noVBand="0"/>
    </w:tblPr>
    <w:tblGrid>
      <w:gridCol w:w="1702"/>
      <w:gridCol w:w="2971"/>
      <w:gridCol w:w="3691"/>
      <w:gridCol w:w="1411"/>
    </w:tblGrid>
    <w:tr w:rsidR="00C37CC6" w:rsidRPr="00474569" w14:paraId="44C3799B" w14:textId="77777777" w:rsidTr="006544CB">
      <w:trPr>
        <w:trHeight w:val="1270"/>
      </w:trPr>
      <w:tc>
        <w:tcPr>
          <w:tcW w:w="170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FE9F23F" w14:textId="77777777" w:rsidR="00C37CC6" w:rsidRPr="00474569" w:rsidRDefault="00C37CC6" w:rsidP="00C37CC6">
          <w:pPr>
            <w:ind w:hanging="2"/>
            <w:jc w:val="center"/>
            <w:rPr>
              <w:rFonts w:ascii="Avenir Heavy" w:hAnsi="Avenir Heavy"/>
              <w:b/>
              <w:bCs/>
            </w:rPr>
          </w:pPr>
          <w:r w:rsidRPr="00474569">
            <w:rPr>
              <w:rFonts w:ascii="Avenir Heavy" w:hAnsi="Avenir Heavy"/>
              <w:b/>
              <w:bCs/>
              <w:noProof/>
            </w:rPr>
            <w:drawing>
              <wp:inline distT="0" distB="0" distL="0" distR="0" wp14:anchorId="03EC1107" wp14:editId="1255FAA9">
                <wp:extent cx="977334" cy="810127"/>
                <wp:effectExtent l="0" t="0" r="0" b="0"/>
                <wp:docPr id="1069484482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26796636" name="Imagen 1326796636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3831" cy="8320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48154E44" w14:textId="7367CEB1" w:rsidR="00C37CC6" w:rsidRPr="00474569" w:rsidRDefault="00C37CC6" w:rsidP="00C37CC6">
          <w:pPr>
            <w:ind w:hanging="2"/>
            <w:jc w:val="center"/>
            <w:rPr>
              <w:rFonts w:ascii="Avenir Heavy" w:eastAsia="Century Gothic" w:hAnsi="Avenir Heavy" w:cs="Century Gothic"/>
              <w:b/>
              <w:bCs/>
            </w:rPr>
          </w:pPr>
          <w:r>
            <w:rPr>
              <w:rFonts w:ascii="Avenir Heavy" w:eastAsia="Century Gothic" w:hAnsi="Avenir Heavy" w:cs="Century Gothic"/>
              <w:b/>
              <w:bCs/>
            </w:rPr>
            <w:t>AUTORITZACIÓ SORTIDA SOL</w:t>
          </w:r>
          <w:r w:rsidR="00F047FC">
            <w:rPr>
              <w:rFonts w:ascii="Avenir Heavy" w:eastAsia="Century Gothic" w:hAnsi="Avenir Heavy" w:cs="Century Gothic"/>
              <w:b/>
              <w:bCs/>
            </w:rPr>
            <w:t>/A</w:t>
          </w:r>
        </w:p>
      </w:tc>
      <w:tc>
        <w:tcPr>
          <w:tcW w:w="141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F72F646" w14:textId="77777777" w:rsidR="00C37CC6" w:rsidRPr="00474569" w:rsidRDefault="00C37CC6" w:rsidP="00C37CC6">
          <w:pPr>
            <w:ind w:hanging="2"/>
            <w:jc w:val="center"/>
            <w:rPr>
              <w:rFonts w:ascii="Avenir Heavy" w:eastAsia="Century Gothic" w:hAnsi="Avenir Heavy" w:cs="Century Gothic"/>
              <w:b/>
              <w:bCs/>
            </w:rPr>
          </w:pPr>
          <w:r w:rsidRPr="00474569">
            <w:rPr>
              <w:rFonts w:ascii="Avenir Heavy" w:hAnsi="Avenir Heavy"/>
              <w:b/>
              <w:bCs/>
              <w:noProof/>
              <w:color w:val="000000"/>
            </w:rPr>
            <w:drawing>
              <wp:inline distT="0" distB="0" distL="0" distR="0" wp14:anchorId="077DD2F4" wp14:editId="01129EE8">
                <wp:extent cx="712470" cy="808990"/>
                <wp:effectExtent l="0" t="0" r="0" b="3810"/>
                <wp:docPr id="1976403768" name="image1.png" descr="Descripción: Descripción: https://lh6.googleusercontent.com/MjhoUIEwe8xnVHD1nWDSvcx_S4f3m5Q4Ak05wZ_r7WtmyGqX7e_k7NRWjJbPMd7uFiCYZmqv9yPIPG05EOt7H38dw2atAZWghDhnebNQ8vo5ivF-2PLi-YLt9W2QwN7tRVpWJqENJr2LwmvUm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Descripción: Descripción: https://lh6.googleusercontent.com/MjhoUIEwe8xnVHD1nWDSvcx_S4f3m5Q4Ak05wZ_r7WtmyGqX7e_k7NRWjJbPMd7uFiCYZmqv9yPIPG05EOt7H38dw2atAZWghDhnebNQ8vo5ivF-2PLi-YLt9W2QwN7tRVpWJqENJr2LwmvUmw"/>
                        <pic:cNvPicPr>
                          <a:picLocks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6081" cy="813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37CC6" w:rsidRPr="00474569" w14:paraId="7BAF8C6B" w14:textId="77777777" w:rsidTr="006544CB">
      <w:trPr>
        <w:trHeight w:val="247"/>
      </w:trPr>
      <w:tc>
        <w:tcPr>
          <w:tcW w:w="4673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002F85" w14:textId="77777777" w:rsidR="00C37CC6" w:rsidRPr="00474569" w:rsidRDefault="00C37CC6" w:rsidP="00C37CC6">
          <w:pPr>
            <w:ind w:hanging="2"/>
            <w:rPr>
              <w:rFonts w:ascii="Avenir Heavy" w:eastAsia="Century Gothic" w:hAnsi="Avenir Heavy" w:cs="Century Gothic"/>
              <w:b/>
              <w:bCs/>
            </w:rPr>
          </w:pPr>
          <w:r w:rsidRPr="00474569">
            <w:rPr>
              <w:rFonts w:ascii="Avenir Heavy" w:eastAsia="Century Gothic" w:hAnsi="Avenir Heavy" w:cs="Century Gothic"/>
              <w:b/>
              <w:bCs/>
              <w:color w:val="000000"/>
            </w:rPr>
            <w:t>Revisió: 00</w:t>
          </w:r>
        </w:p>
      </w:tc>
      <w:tc>
        <w:tcPr>
          <w:tcW w:w="5102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5D71AF5" w14:textId="77777777" w:rsidR="00C37CC6" w:rsidRPr="00474569" w:rsidRDefault="00C37CC6" w:rsidP="00C37CC6">
          <w:pPr>
            <w:ind w:hanging="2"/>
            <w:rPr>
              <w:rFonts w:ascii="Avenir Heavy" w:eastAsia="Century Gothic" w:hAnsi="Avenir Heavy" w:cs="Century Gothic"/>
              <w:b/>
              <w:bCs/>
            </w:rPr>
          </w:pPr>
          <w:r w:rsidRPr="00474569">
            <w:rPr>
              <w:rFonts w:ascii="Avenir Heavy" w:eastAsia="Century Gothic" w:hAnsi="Avenir Heavy" w:cs="Century Gothic"/>
              <w:b/>
              <w:bCs/>
              <w:color w:val="000000"/>
            </w:rPr>
            <w:t xml:space="preserve">Receptor: </w:t>
          </w:r>
          <w:r>
            <w:rPr>
              <w:rFonts w:ascii="Avenir Heavy" w:eastAsia="Century Gothic" w:hAnsi="Avenir Heavy" w:cs="Century Gothic"/>
              <w:b/>
              <w:bCs/>
              <w:color w:val="000000"/>
            </w:rPr>
            <w:t>TUTORS I TUTORES</w:t>
          </w:r>
        </w:p>
      </w:tc>
    </w:tr>
  </w:tbl>
  <w:p w14:paraId="08CE6F91" w14:textId="77777777" w:rsidR="002B1926" w:rsidRDefault="002B1926" w:rsidP="002B1926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D1FE6"/>
    <w:multiLevelType w:val="hybridMultilevel"/>
    <w:tmpl w:val="AA5E7B62"/>
    <w:lvl w:ilvl="0" w:tplc="692C5A7C">
      <w:numFmt w:val="bullet"/>
      <w:lvlText w:val=""/>
      <w:lvlJc w:val="left"/>
      <w:pPr>
        <w:tabs>
          <w:tab w:val="num" w:pos="816"/>
        </w:tabs>
        <w:ind w:left="816" w:hanging="456"/>
      </w:pPr>
      <w:rPr>
        <w:rFonts w:ascii="Wingdings" w:eastAsia="Times New Roman" w:hAnsi="Wingdings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54599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C93"/>
    <w:rsid w:val="00006395"/>
    <w:rsid w:val="00047E6A"/>
    <w:rsid w:val="00074A1F"/>
    <w:rsid w:val="00082BA7"/>
    <w:rsid w:val="0009314D"/>
    <w:rsid w:val="000B1A3D"/>
    <w:rsid w:val="000E7AEA"/>
    <w:rsid w:val="00100958"/>
    <w:rsid w:val="00107077"/>
    <w:rsid w:val="001B3F64"/>
    <w:rsid w:val="001D7C5A"/>
    <w:rsid w:val="001F7FF0"/>
    <w:rsid w:val="00202589"/>
    <w:rsid w:val="00225FAB"/>
    <w:rsid w:val="00275067"/>
    <w:rsid w:val="0028326F"/>
    <w:rsid w:val="002B1926"/>
    <w:rsid w:val="002C7768"/>
    <w:rsid w:val="003203E9"/>
    <w:rsid w:val="00343FAD"/>
    <w:rsid w:val="0035357F"/>
    <w:rsid w:val="00353888"/>
    <w:rsid w:val="00371C93"/>
    <w:rsid w:val="003727C5"/>
    <w:rsid w:val="003C432B"/>
    <w:rsid w:val="003D1DEE"/>
    <w:rsid w:val="003D77A6"/>
    <w:rsid w:val="003E481A"/>
    <w:rsid w:val="00403942"/>
    <w:rsid w:val="004058BC"/>
    <w:rsid w:val="0043202E"/>
    <w:rsid w:val="0043523A"/>
    <w:rsid w:val="00443D05"/>
    <w:rsid w:val="00466B82"/>
    <w:rsid w:val="00496A57"/>
    <w:rsid w:val="004A7574"/>
    <w:rsid w:val="004D163D"/>
    <w:rsid w:val="004E6FCA"/>
    <w:rsid w:val="00505067"/>
    <w:rsid w:val="00517068"/>
    <w:rsid w:val="00557567"/>
    <w:rsid w:val="00563E7E"/>
    <w:rsid w:val="00572516"/>
    <w:rsid w:val="00572565"/>
    <w:rsid w:val="005B1ECD"/>
    <w:rsid w:val="00607420"/>
    <w:rsid w:val="006230A6"/>
    <w:rsid w:val="006541AB"/>
    <w:rsid w:val="00694DB2"/>
    <w:rsid w:val="006F4D07"/>
    <w:rsid w:val="00713E41"/>
    <w:rsid w:val="0071406A"/>
    <w:rsid w:val="0071407F"/>
    <w:rsid w:val="007527F0"/>
    <w:rsid w:val="0077789D"/>
    <w:rsid w:val="007E08C7"/>
    <w:rsid w:val="00846113"/>
    <w:rsid w:val="00867A60"/>
    <w:rsid w:val="00874507"/>
    <w:rsid w:val="00893BF5"/>
    <w:rsid w:val="008E3432"/>
    <w:rsid w:val="00914798"/>
    <w:rsid w:val="00915BF7"/>
    <w:rsid w:val="00951D36"/>
    <w:rsid w:val="00981086"/>
    <w:rsid w:val="009A1A86"/>
    <w:rsid w:val="009B3B2E"/>
    <w:rsid w:val="009D0474"/>
    <w:rsid w:val="009E3AC6"/>
    <w:rsid w:val="00A0165B"/>
    <w:rsid w:val="00A30869"/>
    <w:rsid w:val="00A7471D"/>
    <w:rsid w:val="00AC1B31"/>
    <w:rsid w:val="00B4445A"/>
    <w:rsid w:val="00B76F29"/>
    <w:rsid w:val="00C3096C"/>
    <w:rsid w:val="00C37CC6"/>
    <w:rsid w:val="00C541A0"/>
    <w:rsid w:val="00C86D00"/>
    <w:rsid w:val="00CE642D"/>
    <w:rsid w:val="00D371DC"/>
    <w:rsid w:val="00D64D22"/>
    <w:rsid w:val="00D71642"/>
    <w:rsid w:val="00D85768"/>
    <w:rsid w:val="00D96C0B"/>
    <w:rsid w:val="00DE49B3"/>
    <w:rsid w:val="00EA64FE"/>
    <w:rsid w:val="00F047FC"/>
    <w:rsid w:val="00F60757"/>
    <w:rsid w:val="00F756E8"/>
    <w:rsid w:val="00F80D14"/>
    <w:rsid w:val="00FC65A1"/>
    <w:rsid w:val="0DACCDE4"/>
    <w:rsid w:val="123AAAF9"/>
    <w:rsid w:val="33AE271F"/>
    <w:rsid w:val="3A17A142"/>
    <w:rsid w:val="428A3903"/>
    <w:rsid w:val="6CE78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5360BD"/>
  <w15:chartTrackingRefBased/>
  <w15:docId w15:val="{D92336F1-C392-F84D-A9AC-EEF913478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ca-ES" w:eastAsia="es-ES"/>
    </w:rPr>
  </w:style>
  <w:style w:type="paragraph" w:styleId="Ttulo1">
    <w:name w:val="heading 1"/>
    <w:basedOn w:val="Normal"/>
    <w:next w:val="Normal"/>
    <w:qFormat/>
    <w:pPr>
      <w:keepNext/>
      <w:spacing w:line="400" w:lineRule="exact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spacing w:line="400" w:lineRule="exact"/>
    </w:pPr>
    <w:rPr>
      <w:sz w:val="22"/>
    </w:rPr>
  </w:style>
  <w:style w:type="character" w:styleId="Hipervnculo">
    <w:name w:val="Hyperlink"/>
    <w:rsid w:val="001B3F64"/>
    <w:rPr>
      <w:color w:val="0000FF"/>
      <w:u w:val="single"/>
    </w:rPr>
  </w:style>
  <w:style w:type="paragraph" w:styleId="Encabezado">
    <w:name w:val="header"/>
    <w:basedOn w:val="Normal"/>
    <w:rsid w:val="002B192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2B1926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2B1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A7471D"/>
  </w:style>
  <w:style w:type="paragraph" w:styleId="Textodeglobo">
    <w:name w:val="Balloon Text"/>
    <w:basedOn w:val="Normal"/>
    <w:semiHidden/>
    <w:rsid w:val="001070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9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Qualitat\Mis%20documentos\QUALITAT\PLANTILLES\PLANTILLA%20B&#192;SICA%20QUALITAT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42E0FA3D08AF843BAFD40A8D8F775A5" ma:contentTypeVersion="15" ma:contentTypeDescription="Crear nuevo documento." ma:contentTypeScope="" ma:versionID="5bda6af42ae40af552c8558d8a17e6d5">
  <xsd:schema xmlns:xsd="http://www.w3.org/2001/XMLSchema" xmlns:xs="http://www.w3.org/2001/XMLSchema" xmlns:p="http://schemas.microsoft.com/office/2006/metadata/properties" xmlns:ns2="1dbebd46-fa1e-4adf-ba8b-2e50db9c3c1b" xmlns:ns3="762d7b6b-ab2a-4db4-b4a7-b15c9a8bc072" targetNamespace="http://schemas.microsoft.com/office/2006/metadata/properties" ma:root="true" ma:fieldsID="32460f48ccdd7cec4beb7a7c123c8925" ns2:_="" ns3:_="">
    <xsd:import namespace="1dbebd46-fa1e-4adf-ba8b-2e50db9c3c1b"/>
    <xsd:import namespace="762d7b6b-ab2a-4db4-b4a7-b15c9a8bc0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ebd46-fa1e-4adf-ba8b-2e50db9c3c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ce4a9417-1330-4317-9d5f-0465c78ffb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d7b6b-ab2a-4db4-b4a7-b15c9a8bc07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25bbb4b-8969-443a-8ff7-781e2bc8dfd1}" ma:internalName="TaxCatchAll" ma:showField="CatchAllData" ma:web="762d7b6b-ab2a-4db4-b4a7-b15c9a8bc0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bebd46-fa1e-4adf-ba8b-2e50db9c3c1b">
      <Terms xmlns="http://schemas.microsoft.com/office/infopath/2007/PartnerControls"/>
    </lcf76f155ced4ddcb4097134ff3c332f>
    <TaxCatchAll xmlns="762d7b6b-ab2a-4db4-b4a7-b15c9a8bc072" xsi:nil="true"/>
    <SharedWithUsers xmlns="762d7b6b-ab2a-4db4-b4a7-b15c9a8bc072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AD3F2B0-6DE2-4105-8FA3-7DB139AFC36D}"/>
</file>

<file path=customXml/itemProps2.xml><?xml version="1.0" encoding="utf-8"?>
<ds:datastoreItem xmlns:ds="http://schemas.openxmlformats.org/officeDocument/2006/customXml" ds:itemID="{45C08BEF-B3B3-D848-BB57-3489B66361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903340-0FBA-445A-B6F2-FD7C54073F6C}">
  <ds:schemaRefs>
    <ds:schemaRef ds:uri="http://schemas.microsoft.com/office/2006/metadata/properties"/>
    <ds:schemaRef ds:uri="http://schemas.microsoft.com/office/infopath/2007/PartnerControls"/>
    <ds:schemaRef ds:uri="437cf8e6-06af-43c7-ab5f-86ff248407f4"/>
    <ds:schemaRef ds:uri="cdb79988-e37a-4673-9f1b-fb3d6513d76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Settings\Qualitat\Mis documentos\QUALITAT\PLANTILLES\PLANTILLA BÀSICA QUALITAT.dot</Template>
  <TotalTime>8</TotalTime>
  <Pages>1</Pages>
  <Words>95</Words>
  <Characters>528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HISTORIAL FAMILIAR DE L’ALUMNE</dc:title>
  <dc:subject/>
  <dc:creator>Sagrada Familia</dc:creator>
  <cp:keywords/>
  <dc:description/>
  <cp:lastModifiedBy>Laura Sánchez López</cp:lastModifiedBy>
  <cp:revision>10</cp:revision>
  <cp:lastPrinted>2014-10-17T09:39:00Z</cp:lastPrinted>
  <dcterms:created xsi:type="dcterms:W3CDTF">2025-07-09T08:08:00Z</dcterms:created>
  <dcterms:modified xsi:type="dcterms:W3CDTF">2026-06-12T14:15:00Z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0x010100A42E0FA3D08AF843BAFD40A8D8F775A5</vt:lpwstr>
  </property>
  <property fmtid="{D5CDD505-2E9C-101B-9397-08002B2CF9AE}" pid="3" name="MediaServiceImageTags">
    <vt:lpwstr/>
  </property>
  <property fmtid="{D5CDD505-2E9C-101B-9397-08002B2CF9AE}" pid="4" name="Order">
    <vt:r8>1548100</vt:r8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</Properties>
</file>