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04248" w:rsidRPr="001E636D" w:rsidRDefault="00E04248" w:rsidP="00E04248">
      <w:pPr>
        <w:rPr>
          <w:rFonts w:ascii="Avenir Book" w:hAnsi="Avenir Book"/>
          <w:sz w:val="22"/>
          <w:szCs w:val="22"/>
        </w:rPr>
      </w:pPr>
    </w:p>
    <w:p w:rsidR="006142E6" w:rsidRPr="001E636D" w:rsidRDefault="00E04248" w:rsidP="00E04248">
      <w:pPr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b/>
          <w:sz w:val="22"/>
          <w:szCs w:val="22"/>
        </w:rPr>
        <w:t xml:space="preserve">AUTORITZACIÓ PER </w:t>
      </w:r>
      <w:r w:rsidR="00A42D01" w:rsidRPr="001E636D">
        <w:rPr>
          <w:rFonts w:ascii="Avenir Book" w:hAnsi="Avenir Book"/>
          <w:b/>
          <w:sz w:val="22"/>
          <w:szCs w:val="22"/>
        </w:rPr>
        <w:t>SORTIR SOL</w:t>
      </w:r>
      <w:r w:rsidR="00965B99" w:rsidRPr="001E636D">
        <w:rPr>
          <w:rFonts w:ascii="Avenir Book" w:hAnsi="Avenir Book"/>
          <w:b/>
          <w:sz w:val="22"/>
          <w:szCs w:val="22"/>
        </w:rPr>
        <w:t>/A</w:t>
      </w:r>
      <w:r w:rsidR="00A42D01" w:rsidRPr="001E636D">
        <w:rPr>
          <w:rFonts w:ascii="Avenir Book" w:hAnsi="Avenir Book"/>
          <w:b/>
          <w:sz w:val="22"/>
          <w:szCs w:val="22"/>
        </w:rPr>
        <w:t xml:space="preserve"> O ACOMPANYAT</w:t>
      </w:r>
      <w:r w:rsidR="00131C18">
        <w:rPr>
          <w:rFonts w:ascii="Avenir Book" w:hAnsi="Avenir Book"/>
          <w:b/>
          <w:sz w:val="22"/>
          <w:szCs w:val="22"/>
        </w:rPr>
        <w:t>/DA</w:t>
      </w:r>
      <w:r w:rsidR="00A42D01" w:rsidRPr="001E636D">
        <w:rPr>
          <w:rFonts w:ascii="Avenir Book" w:hAnsi="Avenir Book"/>
          <w:b/>
          <w:sz w:val="22"/>
          <w:szCs w:val="22"/>
        </w:rPr>
        <w:t xml:space="preserve"> AL MIGDIA</w:t>
      </w:r>
    </w:p>
    <w:p w:rsidR="00E04248" w:rsidRPr="001E636D" w:rsidRDefault="00E04248" w:rsidP="00E04248">
      <w:pPr>
        <w:jc w:val="both"/>
        <w:rPr>
          <w:rFonts w:ascii="Avenir Book" w:hAnsi="Avenir Book"/>
          <w:sz w:val="22"/>
          <w:szCs w:val="22"/>
        </w:rPr>
      </w:pPr>
    </w:p>
    <w:p w:rsidR="00A42D01" w:rsidRPr="001E636D" w:rsidRDefault="00E04248" w:rsidP="00F767C7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>En la condició de pare/mare/tutor</w:t>
      </w:r>
      <w:r w:rsidR="007B5795" w:rsidRPr="001E636D">
        <w:rPr>
          <w:rFonts w:ascii="Avenir Book" w:hAnsi="Avenir Book"/>
          <w:sz w:val="22"/>
          <w:szCs w:val="22"/>
        </w:rPr>
        <w:t>/a, autoritzem</w:t>
      </w:r>
      <w:r w:rsidRPr="001E636D">
        <w:rPr>
          <w:rFonts w:ascii="Avenir Book" w:hAnsi="Avenir Book"/>
          <w:sz w:val="22"/>
          <w:szCs w:val="22"/>
        </w:rPr>
        <w:t xml:space="preserve"> que l’alumne/a .</w:t>
      </w:r>
      <w:r w:rsidR="00F767C7" w:rsidRPr="001E636D">
        <w:rPr>
          <w:rFonts w:ascii="Avenir Book" w:hAnsi="Avenir Book"/>
          <w:sz w:val="22"/>
          <w:szCs w:val="22"/>
        </w:rPr>
        <w:t xml:space="preserve"> . . . . . . . . . . . . . .</w:t>
      </w:r>
      <w:r w:rsidR="007905D4" w:rsidRPr="001E636D">
        <w:rPr>
          <w:rFonts w:ascii="Avenir Book" w:hAnsi="Avenir Book"/>
          <w:sz w:val="22"/>
          <w:szCs w:val="22"/>
        </w:rPr>
        <w:t xml:space="preserve"> . . . . . .</w:t>
      </w:r>
      <w:r w:rsidR="00F767C7" w:rsidRPr="001E636D">
        <w:rPr>
          <w:rFonts w:ascii="Avenir Book" w:hAnsi="Avenir Book"/>
          <w:sz w:val="22"/>
          <w:szCs w:val="22"/>
        </w:rPr>
        <w:t xml:space="preserve"> </w:t>
      </w:r>
      <w:r w:rsidRPr="001E636D">
        <w:rPr>
          <w:rFonts w:ascii="Avenir Book" w:hAnsi="Avenir Book"/>
          <w:sz w:val="22"/>
          <w:szCs w:val="22"/>
        </w:rPr>
        <w:t xml:space="preserve">. . . . . . . . . . . . . . . . . . . . . . . . . . . . . . .del curs . . . . . . . . . . . . . . . . .assisteixi a </w:t>
      </w:r>
      <w:r w:rsidR="00A42D01" w:rsidRPr="001E636D">
        <w:rPr>
          <w:rFonts w:ascii="Avenir Book" w:hAnsi="Avenir Book"/>
          <w:sz w:val="22"/>
          <w:szCs w:val="22"/>
        </w:rPr>
        <w:t>la següent activitat</w:t>
      </w:r>
      <w:r w:rsidR="000E64C6">
        <w:rPr>
          <w:rFonts w:ascii="Avenir Book" w:hAnsi="Avenir Book"/>
          <w:sz w:val="22"/>
          <w:szCs w:val="22"/>
        </w:rPr>
        <w:t xml:space="preserve"> o centre de reforç</w:t>
      </w:r>
      <w:r w:rsidR="00A42D01" w:rsidRPr="001E636D">
        <w:rPr>
          <w:rFonts w:ascii="Avenir Book" w:hAnsi="Avenir Book"/>
          <w:sz w:val="22"/>
          <w:szCs w:val="22"/>
        </w:rPr>
        <w:t xml:space="preserve">. Cal marcar amb una </w:t>
      </w:r>
      <w:r w:rsidR="00A42D01" w:rsidRPr="000E64C6">
        <w:rPr>
          <w:rFonts w:ascii="Avenir Book" w:hAnsi="Avenir Book"/>
          <w:b/>
          <w:bCs/>
          <w:sz w:val="22"/>
          <w:szCs w:val="22"/>
        </w:rPr>
        <w:t xml:space="preserve">X </w:t>
      </w:r>
      <w:r w:rsidR="00A42D01" w:rsidRPr="001E636D">
        <w:rPr>
          <w:rFonts w:ascii="Avenir Book" w:hAnsi="Avenir Book"/>
          <w:sz w:val="22"/>
          <w:szCs w:val="22"/>
        </w:rPr>
        <w:t>el motiu i especificar:</w:t>
      </w:r>
    </w:p>
    <w:p w:rsidR="00A42D01" w:rsidRPr="001E636D" w:rsidRDefault="00A42D01" w:rsidP="00F767C7">
      <w:pPr>
        <w:spacing w:line="360" w:lineRule="auto"/>
        <w:jc w:val="both"/>
        <w:rPr>
          <w:rFonts w:ascii="Avenir Book" w:hAnsi="Avenir Book"/>
          <w:sz w:val="22"/>
          <w:szCs w:val="22"/>
        </w:rPr>
      </w:pPr>
    </w:p>
    <w:p w:rsidR="00A42D01" w:rsidRPr="001E636D" w:rsidRDefault="00047525" w:rsidP="00A42D01">
      <w:pPr>
        <w:tabs>
          <w:tab w:val="left" w:pos="1112"/>
        </w:tabs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 w:rsidRPr="001E636D">
        <w:rPr>
          <w:rFonts w:ascii="Avenir Book" w:hAnsi="Avenir Book"/>
          <w:sz w:val="22"/>
          <w:szCs w:val="22"/>
        </w:rPr>
        <w:instrText xml:space="preserve"> FORMCHECKBOX </w:instrText>
      </w:r>
      <w:r w:rsidR="00000000">
        <w:rPr>
          <w:rFonts w:ascii="Avenir Book" w:hAnsi="Avenir Book"/>
          <w:sz w:val="22"/>
          <w:szCs w:val="22"/>
        </w:rPr>
      </w:r>
      <w:r w:rsidR="00000000">
        <w:rPr>
          <w:rFonts w:ascii="Avenir Book" w:hAnsi="Avenir Book"/>
          <w:sz w:val="22"/>
          <w:szCs w:val="22"/>
        </w:rPr>
        <w:fldChar w:fldCharType="separate"/>
      </w:r>
      <w:r w:rsidRPr="001E636D">
        <w:rPr>
          <w:rFonts w:ascii="Avenir Book" w:hAnsi="Avenir Book"/>
          <w:sz w:val="22"/>
          <w:szCs w:val="22"/>
        </w:rPr>
        <w:fldChar w:fldCharType="end"/>
      </w:r>
      <w:bookmarkEnd w:id="0"/>
      <w:r w:rsidRPr="001E636D">
        <w:rPr>
          <w:rFonts w:ascii="Avenir Book" w:hAnsi="Avenir Book"/>
          <w:sz w:val="22"/>
          <w:szCs w:val="22"/>
        </w:rPr>
        <w:t xml:space="preserve"> </w:t>
      </w:r>
      <w:r w:rsidR="00A42D01" w:rsidRPr="001E636D">
        <w:rPr>
          <w:rFonts w:ascii="Avenir Book" w:hAnsi="Avenir Book"/>
          <w:sz w:val="22"/>
          <w:szCs w:val="22"/>
        </w:rPr>
        <w:t>Assistència sol</w:t>
      </w:r>
      <w:r w:rsidR="00997738">
        <w:rPr>
          <w:rFonts w:ascii="Avenir Book" w:hAnsi="Avenir Book"/>
          <w:sz w:val="22"/>
          <w:szCs w:val="22"/>
        </w:rPr>
        <w:t>/a</w:t>
      </w:r>
      <w:r w:rsidR="00A42D01" w:rsidRPr="001E636D">
        <w:rPr>
          <w:rFonts w:ascii="Avenir Book" w:hAnsi="Avenir Book"/>
          <w:sz w:val="22"/>
          <w:szCs w:val="22"/>
        </w:rPr>
        <w:t xml:space="preserve"> </w:t>
      </w:r>
      <w:proofErr w:type="spellStart"/>
      <w:r w:rsidR="00A42D01" w:rsidRPr="001E636D">
        <w:rPr>
          <w:rFonts w:ascii="Avenir Book" w:hAnsi="Avenir Book"/>
          <w:sz w:val="22"/>
          <w:szCs w:val="22"/>
        </w:rPr>
        <w:t>a</w:t>
      </w:r>
      <w:proofErr w:type="spellEnd"/>
      <w:r w:rsidR="00A42D01" w:rsidRPr="001E636D">
        <w:rPr>
          <w:rFonts w:ascii="Avenir Book" w:hAnsi="Avenir Book"/>
          <w:sz w:val="22"/>
          <w:szCs w:val="22"/>
        </w:rPr>
        <w:t xml:space="preserve"> la següent </w:t>
      </w:r>
      <w:r w:rsidR="00997738">
        <w:rPr>
          <w:rFonts w:ascii="Avenir Book" w:hAnsi="Avenir Book"/>
          <w:sz w:val="22"/>
          <w:szCs w:val="22"/>
        </w:rPr>
        <w:t>activitat</w:t>
      </w:r>
      <w:r w:rsidR="001E636D" w:rsidRPr="001E636D">
        <w:rPr>
          <w:rFonts w:ascii="Avenir Book" w:hAnsi="Avenir Book"/>
          <w:sz w:val="22"/>
          <w:szCs w:val="22"/>
        </w:rPr>
        <w:t xml:space="preserve"> (especificar nom del centre i hora de sortida)</w:t>
      </w:r>
    </w:p>
    <w:p w:rsidR="001E636D" w:rsidRPr="001E636D" w:rsidRDefault="001E636D" w:rsidP="001E636D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 xml:space="preserve">. . . . . . . . . . . . . . . . . . . . . . . . . . . . . . . . . . . . . . . . . . . . . . . . . . . . . . . . . . . . . . . . . . . . . . . . . . </w:t>
      </w:r>
    </w:p>
    <w:p w:rsidR="00A42D01" w:rsidRPr="001E636D" w:rsidRDefault="00047525" w:rsidP="00126604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 w:rsidRPr="001E636D">
        <w:rPr>
          <w:rFonts w:ascii="Avenir Book" w:hAnsi="Avenir Book"/>
          <w:sz w:val="22"/>
          <w:szCs w:val="22"/>
        </w:rPr>
        <w:instrText xml:space="preserve"> FORMCHECKBOX </w:instrText>
      </w:r>
      <w:r w:rsidR="00000000">
        <w:rPr>
          <w:rFonts w:ascii="Avenir Book" w:hAnsi="Avenir Book"/>
          <w:sz w:val="22"/>
          <w:szCs w:val="22"/>
        </w:rPr>
      </w:r>
      <w:r w:rsidR="00000000">
        <w:rPr>
          <w:rFonts w:ascii="Avenir Book" w:hAnsi="Avenir Book"/>
          <w:sz w:val="22"/>
          <w:szCs w:val="22"/>
        </w:rPr>
        <w:fldChar w:fldCharType="separate"/>
      </w:r>
      <w:r w:rsidRPr="001E636D">
        <w:rPr>
          <w:rFonts w:ascii="Avenir Book" w:hAnsi="Avenir Book"/>
          <w:sz w:val="22"/>
          <w:szCs w:val="22"/>
        </w:rPr>
        <w:fldChar w:fldCharType="end"/>
      </w:r>
      <w:bookmarkEnd w:id="1"/>
      <w:r w:rsidRPr="001E636D">
        <w:rPr>
          <w:rFonts w:ascii="Avenir Book" w:hAnsi="Avenir Book"/>
          <w:sz w:val="22"/>
          <w:szCs w:val="22"/>
        </w:rPr>
        <w:t xml:space="preserve"> </w:t>
      </w:r>
      <w:r w:rsidR="00A42D01" w:rsidRPr="001E636D">
        <w:rPr>
          <w:rFonts w:ascii="Avenir Book" w:hAnsi="Avenir Book"/>
          <w:sz w:val="22"/>
          <w:szCs w:val="22"/>
        </w:rPr>
        <w:t>Assistència acompanyat</w:t>
      </w:r>
      <w:r w:rsidR="00997738">
        <w:rPr>
          <w:rFonts w:ascii="Avenir Book" w:hAnsi="Avenir Book"/>
          <w:sz w:val="22"/>
          <w:szCs w:val="22"/>
        </w:rPr>
        <w:t>/da</w:t>
      </w:r>
      <w:r w:rsidR="00A42D01" w:rsidRPr="001E636D">
        <w:rPr>
          <w:rFonts w:ascii="Avenir Book" w:hAnsi="Avenir Book"/>
          <w:sz w:val="22"/>
          <w:szCs w:val="22"/>
        </w:rPr>
        <w:t xml:space="preserve"> a la següent </w:t>
      </w:r>
      <w:r w:rsidR="00997738">
        <w:rPr>
          <w:rFonts w:ascii="Avenir Book" w:hAnsi="Avenir Book"/>
          <w:sz w:val="22"/>
          <w:szCs w:val="22"/>
        </w:rPr>
        <w:t xml:space="preserve">activitat </w:t>
      </w:r>
      <w:r w:rsidR="00A42D01" w:rsidRPr="001E636D">
        <w:rPr>
          <w:rFonts w:ascii="Avenir Book" w:hAnsi="Avenir Book"/>
          <w:sz w:val="22"/>
          <w:szCs w:val="22"/>
        </w:rPr>
        <w:t>(especificar nom del centre</w:t>
      </w:r>
      <w:r w:rsidR="00CF1B2E" w:rsidRPr="001E636D">
        <w:rPr>
          <w:rFonts w:ascii="Avenir Book" w:hAnsi="Avenir Book"/>
          <w:sz w:val="22"/>
          <w:szCs w:val="22"/>
        </w:rPr>
        <w:t>,</w:t>
      </w:r>
      <w:r w:rsidR="00A42D01" w:rsidRPr="001E636D">
        <w:rPr>
          <w:rFonts w:ascii="Avenir Book" w:hAnsi="Avenir Book"/>
          <w:sz w:val="22"/>
          <w:szCs w:val="22"/>
        </w:rPr>
        <w:t xml:space="preserve"> </w:t>
      </w:r>
      <w:r w:rsidR="00AB6BEF">
        <w:rPr>
          <w:rFonts w:ascii="Avenir Book" w:hAnsi="Avenir Book"/>
          <w:sz w:val="22"/>
          <w:szCs w:val="22"/>
        </w:rPr>
        <w:t xml:space="preserve">hora de recollida, </w:t>
      </w:r>
      <w:r w:rsidR="00A42D01" w:rsidRPr="001E636D">
        <w:rPr>
          <w:rFonts w:ascii="Avenir Book" w:hAnsi="Avenir Book"/>
          <w:sz w:val="22"/>
          <w:szCs w:val="22"/>
        </w:rPr>
        <w:t xml:space="preserve">DNI </w:t>
      </w:r>
      <w:r w:rsidR="00CF1B2E" w:rsidRPr="001E636D">
        <w:rPr>
          <w:rFonts w:ascii="Avenir Book" w:hAnsi="Avenir Book"/>
          <w:sz w:val="22"/>
          <w:szCs w:val="22"/>
        </w:rPr>
        <w:t xml:space="preserve">i nom </w:t>
      </w:r>
      <w:r w:rsidR="00A42D01" w:rsidRPr="001E636D">
        <w:rPr>
          <w:rFonts w:ascii="Avenir Book" w:hAnsi="Avenir Book"/>
          <w:sz w:val="22"/>
          <w:szCs w:val="22"/>
        </w:rPr>
        <w:t>de la persona que el</w:t>
      </w:r>
      <w:r w:rsidR="00CF1B2E" w:rsidRPr="001E636D">
        <w:rPr>
          <w:rFonts w:ascii="Avenir Book" w:hAnsi="Avenir Book"/>
          <w:sz w:val="22"/>
          <w:szCs w:val="22"/>
        </w:rPr>
        <w:t xml:space="preserve">/la </w:t>
      </w:r>
      <w:r w:rsidR="00A42D01" w:rsidRPr="001E636D">
        <w:rPr>
          <w:rFonts w:ascii="Avenir Book" w:hAnsi="Avenir Book"/>
          <w:sz w:val="22"/>
          <w:szCs w:val="22"/>
        </w:rPr>
        <w:t>recollirà)</w:t>
      </w:r>
      <w:r w:rsidR="00126604" w:rsidRPr="001E636D">
        <w:rPr>
          <w:rFonts w:ascii="Avenir Book" w:hAnsi="Avenir Book"/>
          <w:sz w:val="22"/>
          <w:szCs w:val="22"/>
        </w:rPr>
        <w:t>.</w:t>
      </w:r>
    </w:p>
    <w:p w:rsidR="00A42D01" w:rsidRPr="001E636D" w:rsidRDefault="00126604" w:rsidP="00F767C7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 xml:space="preserve">. . . . . . . . . . . . . . . . . . . . . . . . . . . . . . . . . . . . . . . . . . . . . . . . . . . . . . . . . . . . . . . . . . . . . . . . . . </w:t>
      </w:r>
    </w:p>
    <w:p w:rsidR="001E636D" w:rsidRPr="001E636D" w:rsidRDefault="001E636D" w:rsidP="001E636D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r w:rsidRPr="001E636D">
        <w:rPr>
          <w:rFonts w:ascii="Avenir Book" w:hAnsi="Avenir Book"/>
          <w:sz w:val="22"/>
          <w:szCs w:val="22"/>
        </w:rPr>
        <w:instrText xml:space="preserve"> FORMCHECKBOX </w:instrText>
      </w:r>
      <w:r w:rsidR="00000000">
        <w:rPr>
          <w:rFonts w:ascii="Avenir Book" w:hAnsi="Avenir Book"/>
          <w:sz w:val="22"/>
          <w:szCs w:val="22"/>
        </w:rPr>
      </w:r>
      <w:r w:rsidR="00000000">
        <w:rPr>
          <w:rFonts w:ascii="Avenir Book" w:hAnsi="Avenir Book"/>
          <w:sz w:val="22"/>
          <w:szCs w:val="22"/>
        </w:rPr>
        <w:fldChar w:fldCharType="separate"/>
      </w:r>
      <w:r w:rsidRPr="001E636D">
        <w:rPr>
          <w:rFonts w:ascii="Avenir Book" w:hAnsi="Avenir Book"/>
          <w:sz w:val="22"/>
          <w:szCs w:val="22"/>
        </w:rPr>
        <w:fldChar w:fldCharType="end"/>
      </w:r>
      <w:r w:rsidRPr="001E636D">
        <w:rPr>
          <w:rFonts w:ascii="Avenir Book" w:hAnsi="Avenir Book"/>
          <w:sz w:val="22"/>
          <w:szCs w:val="22"/>
        </w:rPr>
        <w:t xml:space="preserve"> Assistència sol</w:t>
      </w:r>
      <w:r w:rsidR="00997738">
        <w:rPr>
          <w:rFonts w:ascii="Avenir Book" w:hAnsi="Avenir Book"/>
          <w:sz w:val="22"/>
          <w:szCs w:val="22"/>
        </w:rPr>
        <w:t xml:space="preserve">/a </w:t>
      </w:r>
      <w:r w:rsidRPr="001E636D">
        <w:rPr>
          <w:rFonts w:ascii="Avenir Book" w:hAnsi="Avenir Book"/>
          <w:sz w:val="22"/>
          <w:szCs w:val="22"/>
        </w:rPr>
        <w:t>al centre de reforç (especificar nom del centre i hora de sortida)</w:t>
      </w:r>
    </w:p>
    <w:p w:rsidR="001E636D" w:rsidRPr="001E636D" w:rsidRDefault="001E636D" w:rsidP="001E636D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 xml:space="preserve">. . . . . . . . . . . . . . . . . . . . . . . . . . . . . . . . . . . . . . . . . . . . . . . . . . . . . . . . . . . . . . . . . . . . . . . . . . </w:t>
      </w:r>
    </w:p>
    <w:p w:rsidR="00354824" w:rsidRPr="001E636D" w:rsidRDefault="00047525" w:rsidP="00354824">
      <w:pPr>
        <w:spacing w:line="360" w:lineRule="auto"/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3"/>
      <w:r w:rsidRPr="001E636D">
        <w:rPr>
          <w:rFonts w:ascii="Avenir Book" w:hAnsi="Avenir Book"/>
          <w:sz w:val="22"/>
          <w:szCs w:val="22"/>
        </w:rPr>
        <w:instrText xml:space="preserve"> FORMCHECKBOX </w:instrText>
      </w:r>
      <w:r w:rsidR="00000000">
        <w:rPr>
          <w:rFonts w:ascii="Avenir Book" w:hAnsi="Avenir Book"/>
          <w:sz w:val="22"/>
          <w:szCs w:val="22"/>
        </w:rPr>
      </w:r>
      <w:r w:rsidR="00000000">
        <w:rPr>
          <w:rFonts w:ascii="Avenir Book" w:hAnsi="Avenir Book"/>
          <w:sz w:val="22"/>
          <w:szCs w:val="22"/>
        </w:rPr>
        <w:fldChar w:fldCharType="separate"/>
      </w:r>
      <w:r w:rsidRPr="001E636D">
        <w:rPr>
          <w:rFonts w:ascii="Avenir Book" w:hAnsi="Avenir Book"/>
          <w:sz w:val="22"/>
          <w:szCs w:val="22"/>
        </w:rPr>
        <w:fldChar w:fldCharType="end"/>
      </w:r>
      <w:bookmarkEnd w:id="2"/>
      <w:r w:rsidRPr="001E636D">
        <w:rPr>
          <w:rFonts w:ascii="Avenir Book" w:hAnsi="Avenir Book"/>
          <w:sz w:val="22"/>
          <w:szCs w:val="22"/>
        </w:rPr>
        <w:t xml:space="preserve"> </w:t>
      </w:r>
      <w:r w:rsidR="00354824" w:rsidRPr="001E636D">
        <w:rPr>
          <w:rFonts w:ascii="Avenir Book" w:hAnsi="Avenir Book"/>
          <w:sz w:val="22"/>
          <w:szCs w:val="22"/>
        </w:rPr>
        <w:t>Assistència acompanyat</w:t>
      </w:r>
      <w:r w:rsidR="00997738">
        <w:rPr>
          <w:rFonts w:ascii="Avenir Book" w:hAnsi="Avenir Book"/>
          <w:sz w:val="22"/>
          <w:szCs w:val="22"/>
        </w:rPr>
        <w:t>/da</w:t>
      </w:r>
      <w:r w:rsidR="00354824" w:rsidRPr="001E636D">
        <w:rPr>
          <w:rFonts w:ascii="Avenir Book" w:hAnsi="Avenir Book"/>
          <w:sz w:val="22"/>
          <w:szCs w:val="22"/>
        </w:rPr>
        <w:t xml:space="preserve"> a</w:t>
      </w:r>
      <w:r w:rsidR="00E56C5D" w:rsidRPr="001E636D">
        <w:rPr>
          <w:rFonts w:ascii="Avenir Book" w:hAnsi="Avenir Book"/>
          <w:sz w:val="22"/>
          <w:szCs w:val="22"/>
        </w:rPr>
        <w:t xml:space="preserve">l </w:t>
      </w:r>
      <w:r w:rsidR="00354824" w:rsidRPr="001E636D">
        <w:rPr>
          <w:rFonts w:ascii="Avenir Book" w:hAnsi="Avenir Book"/>
          <w:sz w:val="22"/>
          <w:szCs w:val="22"/>
        </w:rPr>
        <w:t>centre de re</w:t>
      </w:r>
      <w:r w:rsidR="00E574CE">
        <w:rPr>
          <w:rFonts w:ascii="Avenir Book" w:hAnsi="Avenir Book"/>
          <w:sz w:val="22"/>
          <w:szCs w:val="22"/>
        </w:rPr>
        <w:t>forç</w:t>
      </w:r>
      <w:r w:rsidR="00354824" w:rsidRPr="001E636D">
        <w:rPr>
          <w:rFonts w:ascii="Avenir Book" w:hAnsi="Avenir Book"/>
          <w:sz w:val="22"/>
          <w:szCs w:val="22"/>
        </w:rPr>
        <w:t xml:space="preserve"> (especificar nom del centre</w:t>
      </w:r>
      <w:r w:rsidR="00CF1B2E" w:rsidRPr="001E636D">
        <w:rPr>
          <w:rFonts w:ascii="Avenir Book" w:hAnsi="Avenir Book"/>
          <w:sz w:val="22"/>
          <w:szCs w:val="22"/>
        </w:rPr>
        <w:t>,</w:t>
      </w:r>
      <w:r w:rsidR="00354824" w:rsidRPr="001E636D">
        <w:rPr>
          <w:rFonts w:ascii="Avenir Book" w:hAnsi="Avenir Book"/>
          <w:sz w:val="22"/>
          <w:szCs w:val="22"/>
        </w:rPr>
        <w:t xml:space="preserve"> </w:t>
      </w:r>
      <w:r w:rsidR="00AB6BEF">
        <w:rPr>
          <w:rFonts w:ascii="Avenir Book" w:hAnsi="Avenir Book"/>
          <w:sz w:val="22"/>
          <w:szCs w:val="22"/>
        </w:rPr>
        <w:t xml:space="preserve">hora de recollida, </w:t>
      </w:r>
      <w:r w:rsidR="00354824" w:rsidRPr="001E636D">
        <w:rPr>
          <w:rFonts w:ascii="Avenir Book" w:hAnsi="Avenir Book"/>
          <w:sz w:val="22"/>
          <w:szCs w:val="22"/>
        </w:rPr>
        <w:t xml:space="preserve">DNI </w:t>
      </w:r>
      <w:r w:rsidR="00CF1B2E" w:rsidRPr="001E636D">
        <w:rPr>
          <w:rFonts w:ascii="Avenir Book" w:hAnsi="Avenir Book"/>
          <w:sz w:val="22"/>
          <w:szCs w:val="22"/>
        </w:rPr>
        <w:t xml:space="preserve">i nom </w:t>
      </w:r>
      <w:r w:rsidR="00354824" w:rsidRPr="001E636D">
        <w:rPr>
          <w:rFonts w:ascii="Avenir Book" w:hAnsi="Avenir Book"/>
          <w:sz w:val="22"/>
          <w:szCs w:val="22"/>
        </w:rPr>
        <w:t>de la persona que el</w:t>
      </w:r>
      <w:r w:rsidR="00CF1B2E" w:rsidRPr="001E636D">
        <w:rPr>
          <w:rFonts w:ascii="Avenir Book" w:hAnsi="Avenir Book"/>
          <w:sz w:val="22"/>
          <w:szCs w:val="22"/>
        </w:rPr>
        <w:t>/la</w:t>
      </w:r>
      <w:r w:rsidR="00354824" w:rsidRPr="001E636D">
        <w:rPr>
          <w:rFonts w:ascii="Avenir Book" w:hAnsi="Avenir Book"/>
          <w:sz w:val="22"/>
          <w:szCs w:val="22"/>
        </w:rPr>
        <w:t xml:space="preserve"> recollirà).</w:t>
      </w:r>
    </w:p>
    <w:p w:rsidR="00997738" w:rsidRDefault="00997738" w:rsidP="00E04248">
      <w:pPr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 xml:space="preserve">. . . . . . . . . . . . . . . . . . . . . . . . . . . . . . . . . . . . . . . . . . . . . . . . . . . . . . . . . . . . . . . . . . . . . . . . . . </w:t>
      </w:r>
    </w:p>
    <w:p w:rsidR="00E04248" w:rsidRPr="001E636D" w:rsidRDefault="00F9476A" w:rsidP="00E04248">
      <w:pPr>
        <w:jc w:val="both"/>
        <w:rPr>
          <w:rFonts w:ascii="Avenir Book" w:hAnsi="Avenir Book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175260</wp:posOffset>
                </wp:positionV>
                <wp:extent cx="5721350" cy="589915"/>
                <wp:effectExtent l="0" t="0" r="6350" b="0"/>
                <wp:wrapNone/>
                <wp:docPr id="11548101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135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795" w:rsidRPr="00CF1B2E" w:rsidRDefault="007B5795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CF1B2E">
                              <w:rPr>
                                <w:rFonts w:ascii="Avenir Book" w:hAnsi="Avenir Book"/>
                              </w:rPr>
                              <w:t>Nom, cognoms</w:t>
                            </w:r>
                            <w:r w:rsidR="006962A0">
                              <w:rPr>
                                <w:rFonts w:ascii="Avenir Book" w:hAnsi="Avenir Book"/>
                              </w:rPr>
                              <w:t xml:space="preserve">, 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DNI pare/mare/tutor/a</w:t>
                            </w:r>
                            <w:r w:rsidR="006962A0">
                              <w:rPr>
                                <w:rFonts w:ascii="Avenir Book" w:hAnsi="Avenir Book"/>
                              </w:rPr>
                              <w:t xml:space="preserve"> i signatura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1.95pt;margin-top:13.8pt;width:450.5pt;height:46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">
                <v:path arrowok="t"/>
                <v:textbox>
                  <w:txbxContent>
                    <w:p w:rsidR="007B5795" w:rsidRPr="00CF1B2E" w:rsidRDefault="007B5795">
                      <w:pPr>
                        <w:rPr>
                          <w:rFonts w:ascii="Avenir Book" w:hAnsi="Avenir Book"/>
                        </w:rPr>
                      </w:pPr>
                      <w:r w:rsidRPr="00CF1B2E">
                        <w:rPr>
                          <w:rFonts w:ascii="Avenir Book" w:hAnsi="Avenir Book"/>
                        </w:rPr>
                        <w:t>Nom, cognoms</w:t>
                      </w:r>
                      <w:r w:rsidR="006962A0">
                        <w:rPr>
                          <w:rFonts w:ascii="Avenir Book" w:hAnsi="Avenir Book"/>
                        </w:rPr>
                        <w:t xml:space="preserve">, </w:t>
                      </w:r>
                      <w:r w:rsidRPr="00CF1B2E">
                        <w:rPr>
                          <w:rFonts w:ascii="Avenir Book" w:hAnsi="Avenir Book"/>
                        </w:rPr>
                        <w:t>DNI pare/mare/tutor/a</w:t>
                      </w:r>
                      <w:r w:rsidR="006962A0">
                        <w:rPr>
                          <w:rFonts w:ascii="Avenir Book" w:hAnsi="Avenir Book"/>
                        </w:rPr>
                        <w:t xml:space="preserve"> i signatura</w:t>
                      </w:r>
                      <w:r w:rsidRPr="00CF1B2E">
                        <w:rPr>
                          <w:rFonts w:ascii="Avenir Book" w:hAnsi="Avenir Book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04248" w:rsidRPr="001E636D" w:rsidRDefault="007B5795" w:rsidP="00E04248">
      <w:pPr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>No</w:t>
      </w:r>
    </w:p>
    <w:p w:rsidR="00E04248" w:rsidRPr="001E636D" w:rsidRDefault="00E04248" w:rsidP="00E04248">
      <w:pPr>
        <w:jc w:val="both"/>
        <w:rPr>
          <w:rFonts w:ascii="Avenir Book" w:hAnsi="Avenir Book"/>
          <w:b/>
          <w:sz w:val="22"/>
          <w:szCs w:val="22"/>
          <w:u w:val="single"/>
        </w:rPr>
      </w:pPr>
      <w:r w:rsidRPr="001E636D">
        <w:rPr>
          <w:rFonts w:ascii="Avenir Book" w:hAnsi="Avenir Book"/>
          <w:sz w:val="22"/>
          <w:szCs w:val="22"/>
        </w:rPr>
        <w:t>N</w:t>
      </w:r>
      <w:r w:rsidR="00943BAC" w:rsidRPr="001E636D">
        <w:rPr>
          <w:rFonts w:ascii="Avenir Book" w:hAnsi="Avenir Book"/>
          <w:sz w:val="22"/>
          <w:szCs w:val="22"/>
        </w:rPr>
        <w:t>om i Cognoms Progenitors</w:t>
      </w:r>
      <w:r w:rsidRPr="001E636D">
        <w:rPr>
          <w:rFonts w:ascii="Avenir Book" w:hAnsi="Avenir Book"/>
          <w:sz w:val="22"/>
          <w:szCs w:val="22"/>
        </w:rPr>
        <w:t xml:space="preserve"> i </w:t>
      </w:r>
      <w:r w:rsidRPr="001E636D">
        <w:rPr>
          <w:rFonts w:ascii="Avenir Book" w:hAnsi="Avenir Book"/>
          <w:b/>
          <w:sz w:val="22"/>
          <w:szCs w:val="22"/>
          <w:u w:val="single"/>
        </w:rPr>
        <w:t>D.N.I.</w:t>
      </w:r>
    </w:p>
    <w:p w:rsidR="00E04248" w:rsidRPr="001E636D" w:rsidRDefault="00E04248" w:rsidP="00E04248">
      <w:pPr>
        <w:jc w:val="both"/>
        <w:rPr>
          <w:rFonts w:ascii="Avenir Book" w:hAnsi="Avenir Book"/>
          <w:sz w:val="22"/>
          <w:szCs w:val="22"/>
          <w:u w:val="single"/>
        </w:rPr>
      </w:pPr>
    </w:p>
    <w:p w:rsidR="00E04248" w:rsidRPr="001E636D" w:rsidRDefault="00F9476A" w:rsidP="00E04248">
      <w:pPr>
        <w:jc w:val="both"/>
        <w:rPr>
          <w:rFonts w:ascii="Avenir Book" w:hAnsi="Avenir Book"/>
          <w:sz w:val="22"/>
          <w:szCs w:val="22"/>
        </w:rPr>
      </w:pPr>
      <w:r>
        <w:rPr>
          <w:rFonts w:ascii="Avenir Next" w:hAnsi="Avenir Next"/>
          <w:noProof/>
          <w:szCs w:val="24"/>
          <w:lang w:eastAsia="ca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18415</wp:posOffset>
                </wp:positionV>
                <wp:extent cx="5721350" cy="589915"/>
                <wp:effectExtent l="0" t="0" r="6350" b="0"/>
                <wp:wrapNone/>
                <wp:docPr id="9671358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1350" cy="58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795" w:rsidRPr="00CF1B2E" w:rsidRDefault="007B5795" w:rsidP="007B5795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CF1B2E">
                              <w:rPr>
                                <w:rFonts w:ascii="Avenir Book" w:hAnsi="Avenir Book"/>
                              </w:rPr>
                              <w:t>Nom, cognoms</w:t>
                            </w:r>
                            <w:r w:rsidR="006962A0">
                              <w:rPr>
                                <w:rFonts w:ascii="Avenir Book" w:hAnsi="Avenir Book"/>
                              </w:rPr>
                              <w:t xml:space="preserve">, 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DNI pare/mare/tutor/a</w:t>
                            </w:r>
                            <w:r w:rsidR="006962A0">
                              <w:rPr>
                                <w:rFonts w:ascii="Avenir Book" w:hAnsi="Avenir Book"/>
                              </w:rPr>
                              <w:t xml:space="preserve"> i signatura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>:</w:t>
                            </w:r>
                          </w:p>
                          <w:p w:rsidR="007B5795" w:rsidRDefault="007B5795" w:rsidP="007B57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.95pt;margin-top:1.45pt;width:450.5pt;height:46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">
                <v:path arrowok="t"/>
                <v:textbox>
                  <w:txbxContent>
                    <w:p w:rsidR="007B5795" w:rsidRPr="00CF1B2E" w:rsidRDefault="007B5795" w:rsidP="007B5795">
                      <w:pPr>
                        <w:rPr>
                          <w:rFonts w:ascii="Avenir Book" w:hAnsi="Avenir Book"/>
                        </w:rPr>
                      </w:pPr>
                      <w:r w:rsidRPr="00CF1B2E">
                        <w:rPr>
                          <w:rFonts w:ascii="Avenir Book" w:hAnsi="Avenir Book"/>
                        </w:rPr>
                        <w:t>Nom, cognoms</w:t>
                      </w:r>
                      <w:r w:rsidR="006962A0">
                        <w:rPr>
                          <w:rFonts w:ascii="Avenir Book" w:hAnsi="Avenir Book"/>
                        </w:rPr>
                        <w:t xml:space="preserve">, </w:t>
                      </w:r>
                      <w:r w:rsidRPr="00CF1B2E">
                        <w:rPr>
                          <w:rFonts w:ascii="Avenir Book" w:hAnsi="Avenir Book"/>
                        </w:rPr>
                        <w:t>DNI pare/mare/tutor/a</w:t>
                      </w:r>
                      <w:r w:rsidR="006962A0">
                        <w:rPr>
                          <w:rFonts w:ascii="Avenir Book" w:hAnsi="Avenir Book"/>
                        </w:rPr>
                        <w:t xml:space="preserve"> i signatura</w:t>
                      </w:r>
                      <w:r w:rsidRPr="00CF1B2E">
                        <w:rPr>
                          <w:rFonts w:ascii="Avenir Book" w:hAnsi="Avenir Book"/>
                        </w:rPr>
                        <w:t>:</w:t>
                      </w:r>
                    </w:p>
                    <w:p w:rsidR="007B5795" w:rsidRDefault="007B5795" w:rsidP="007B5795"/>
                  </w:txbxContent>
                </v:textbox>
              </v:shape>
            </w:pict>
          </mc:Fallback>
        </mc:AlternateContent>
      </w:r>
      <w:r w:rsidR="00E04248" w:rsidRPr="001E636D">
        <w:rPr>
          <w:rFonts w:ascii="Avenir Book" w:hAnsi="Avenir Book"/>
          <w:sz w:val="22"/>
          <w:szCs w:val="22"/>
        </w:rPr>
        <w:t xml:space="preserve">. . . . . . . . . . . . . . . . . . . . . . . . . . . . . . . . . . . . . . . . . . . . . . . . . . . . . . . . . . . . . . . . </w:t>
      </w:r>
      <w:r w:rsidR="007905D4" w:rsidRPr="001E636D">
        <w:rPr>
          <w:rFonts w:ascii="Avenir Book" w:hAnsi="Avenir Book"/>
          <w:sz w:val="22"/>
          <w:szCs w:val="22"/>
        </w:rPr>
        <w:t xml:space="preserve">. . . . . . . . . . </w:t>
      </w:r>
    </w:p>
    <w:p w:rsidR="00F767C7" w:rsidRPr="001E636D" w:rsidRDefault="00E04248" w:rsidP="00E04248">
      <w:pPr>
        <w:jc w:val="both"/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 xml:space="preserve">                                           </w:t>
      </w:r>
    </w:p>
    <w:p w:rsidR="007B5795" w:rsidRPr="001E636D" w:rsidRDefault="007B5795" w:rsidP="00943BAC">
      <w:pPr>
        <w:jc w:val="both"/>
        <w:rPr>
          <w:rFonts w:ascii="Avenir Book" w:hAnsi="Avenir Book"/>
          <w:sz w:val="22"/>
          <w:szCs w:val="22"/>
        </w:rPr>
      </w:pPr>
    </w:p>
    <w:p w:rsidR="00997738" w:rsidRDefault="0066100E" w:rsidP="001C5BE8">
      <w:pPr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 xml:space="preserve"> </w:t>
      </w:r>
    </w:p>
    <w:p w:rsidR="007B5795" w:rsidRPr="001E636D" w:rsidRDefault="00D22E22" w:rsidP="001C5BE8">
      <w:pPr>
        <w:rPr>
          <w:rFonts w:ascii="Avenir Book" w:hAnsi="Avenir Book"/>
          <w:sz w:val="22"/>
          <w:szCs w:val="22"/>
        </w:rPr>
      </w:pPr>
      <w:r w:rsidRPr="001E636D">
        <w:rPr>
          <w:rFonts w:ascii="Avenir Book" w:hAnsi="Avenir Book"/>
          <w:sz w:val="22"/>
          <w:szCs w:val="22"/>
        </w:rPr>
        <w:t>Família monoparental</w:t>
      </w:r>
    </w:p>
    <w:p w:rsidR="00AF51C5" w:rsidRPr="001E636D" w:rsidRDefault="00F9476A" w:rsidP="00943BAC">
      <w:pPr>
        <w:jc w:val="both"/>
        <w:rPr>
          <w:rFonts w:ascii="Avenir Book" w:hAnsi="Avenir Book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21553</wp:posOffset>
                </wp:positionH>
                <wp:positionV relativeFrom="paragraph">
                  <wp:posOffset>96283</wp:posOffset>
                </wp:positionV>
                <wp:extent cx="5677282" cy="619125"/>
                <wp:effectExtent l="0" t="0" r="12700" b="15875"/>
                <wp:wrapNone/>
                <wp:docPr id="7773084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677282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BE8" w:rsidRPr="00CF1B2E" w:rsidRDefault="00D22E22">
                            <w:pPr>
                              <w:rPr>
                                <w:rFonts w:ascii="Avenir Book" w:hAnsi="Avenir Book"/>
                              </w:rPr>
                            </w:pPr>
                            <w:r w:rsidRPr="00CF1B2E">
                              <w:rPr>
                                <w:rFonts w:ascii="Avenir Book" w:hAnsi="Avenir Book"/>
                              </w:rPr>
                              <w:t>Nom, cognoms</w:t>
                            </w:r>
                            <w:r w:rsidR="006962A0">
                              <w:rPr>
                                <w:rFonts w:ascii="Avenir Book" w:hAnsi="Avenir Book"/>
                              </w:rPr>
                              <w:t>,</w:t>
                            </w:r>
                            <w:r w:rsidRPr="00CF1B2E">
                              <w:rPr>
                                <w:rFonts w:ascii="Avenir Book" w:hAnsi="Avenir Book"/>
                              </w:rPr>
                              <w:t xml:space="preserve"> DNI</w:t>
                            </w:r>
                            <w:r w:rsidR="006962A0">
                              <w:rPr>
                                <w:rFonts w:ascii="Avenir Book" w:hAnsi="Avenir Book"/>
                              </w:rPr>
                              <w:t xml:space="preserve"> i signatura: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.7pt;margin-top:7.6pt;width:447.05pt;height:4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">
                <v:path arrowok="t"/>
                <v:textbox>
                  <w:txbxContent>
                    <w:p w:rsidR="001C5BE8" w:rsidRPr="00CF1B2E" w:rsidRDefault="00D22E22">
                      <w:pPr>
                        <w:rPr>
                          <w:rFonts w:ascii="Avenir Book" w:hAnsi="Avenir Book"/>
                        </w:rPr>
                      </w:pPr>
                      <w:r w:rsidRPr="00CF1B2E">
                        <w:rPr>
                          <w:rFonts w:ascii="Avenir Book" w:hAnsi="Avenir Book"/>
                        </w:rPr>
                        <w:t>Nom, cognoms</w:t>
                      </w:r>
                      <w:r w:rsidR="006962A0">
                        <w:rPr>
                          <w:rFonts w:ascii="Avenir Book" w:hAnsi="Avenir Book"/>
                        </w:rPr>
                        <w:t>,</w:t>
                      </w:r>
                      <w:r w:rsidRPr="00CF1B2E">
                        <w:rPr>
                          <w:rFonts w:ascii="Avenir Book" w:hAnsi="Avenir Book"/>
                        </w:rPr>
                        <w:t xml:space="preserve"> DNI</w:t>
                      </w:r>
                      <w:r w:rsidR="006962A0">
                        <w:rPr>
                          <w:rFonts w:ascii="Avenir Book" w:hAnsi="Avenir Book"/>
                        </w:rPr>
                        <w:t xml:space="preserve"> i signatura:</w:t>
                      </w:r>
                    </w:p>
                  </w:txbxContent>
                </v:textbox>
              </v:shape>
            </w:pict>
          </mc:Fallback>
        </mc:AlternateContent>
      </w:r>
    </w:p>
    <w:p w:rsidR="00AF51C5" w:rsidRPr="001E636D" w:rsidRDefault="00AF51C5" w:rsidP="00943BAC">
      <w:pPr>
        <w:jc w:val="both"/>
        <w:rPr>
          <w:rFonts w:ascii="Avenir Book" w:hAnsi="Avenir Book"/>
          <w:sz w:val="22"/>
          <w:szCs w:val="22"/>
        </w:rPr>
      </w:pPr>
    </w:p>
    <w:p w:rsidR="00AF51C5" w:rsidRPr="001E636D" w:rsidRDefault="00AF51C5" w:rsidP="00943BAC">
      <w:pPr>
        <w:jc w:val="both"/>
        <w:rPr>
          <w:rFonts w:ascii="Avenir Book" w:hAnsi="Avenir Book"/>
          <w:sz w:val="22"/>
          <w:szCs w:val="22"/>
        </w:rPr>
      </w:pPr>
    </w:p>
    <w:p w:rsidR="00AF51C5" w:rsidRPr="001E636D" w:rsidRDefault="00AF51C5" w:rsidP="00943BAC">
      <w:pPr>
        <w:jc w:val="both"/>
        <w:rPr>
          <w:rFonts w:ascii="Avenir Book" w:hAnsi="Avenir Book"/>
          <w:sz w:val="22"/>
          <w:szCs w:val="22"/>
        </w:rPr>
      </w:pPr>
    </w:p>
    <w:p w:rsidR="00E04248" w:rsidRPr="001E636D" w:rsidRDefault="00E04248" w:rsidP="00E04248">
      <w:pPr>
        <w:jc w:val="both"/>
        <w:rPr>
          <w:rFonts w:ascii="Avenir Book" w:hAnsi="Avenir Book"/>
          <w:sz w:val="22"/>
          <w:szCs w:val="22"/>
        </w:rPr>
      </w:pPr>
    </w:p>
    <w:p w:rsidR="00E04248" w:rsidRPr="001E636D" w:rsidRDefault="00E04248" w:rsidP="00E04248">
      <w:pPr>
        <w:jc w:val="both"/>
        <w:rPr>
          <w:rFonts w:ascii="Avenir Book" w:hAnsi="Avenir Book"/>
          <w:sz w:val="22"/>
          <w:szCs w:val="22"/>
        </w:rPr>
      </w:pPr>
    </w:p>
    <w:p w:rsidR="00E04248" w:rsidRPr="001E636D" w:rsidRDefault="00E04248" w:rsidP="00E04248">
      <w:pPr>
        <w:jc w:val="both"/>
        <w:rPr>
          <w:rFonts w:ascii="Avenir Book" w:hAnsi="Avenir Book"/>
          <w:sz w:val="22"/>
          <w:szCs w:val="22"/>
        </w:rPr>
      </w:pPr>
    </w:p>
    <w:p w:rsidR="00F767C7" w:rsidRPr="001E636D" w:rsidRDefault="00F767C7" w:rsidP="00E04248">
      <w:pPr>
        <w:jc w:val="both"/>
        <w:rPr>
          <w:rFonts w:ascii="Avenir Book" w:hAnsi="Avenir Book"/>
          <w:sz w:val="22"/>
          <w:szCs w:val="22"/>
        </w:rPr>
      </w:pPr>
    </w:p>
    <w:p w:rsidR="00F767C7" w:rsidRPr="001E636D" w:rsidRDefault="00F767C7" w:rsidP="00E04248">
      <w:pPr>
        <w:jc w:val="both"/>
        <w:rPr>
          <w:rFonts w:ascii="Avenir Book" w:hAnsi="Avenir Book"/>
          <w:sz w:val="22"/>
          <w:szCs w:val="22"/>
        </w:rPr>
      </w:pPr>
    </w:p>
    <w:p w:rsidR="00E04248" w:rsidRPr="001E636D" w:rsidRDefault="006962A0" w:rsidP="006962A0">
      <w:pPr>
        <w:jc w:val="center"/>
        <w:rPr>
          <w:rFonts w:ascii="Avenir Book" w:hAnsi="Avenir Book"/>
          <w:sz w:val="22"/>
          <w:szCs w:val="22"/>
        </w:rPr>
      </w:pPr>
      <w:r>
        <w:rPr>
          <w:rFonts w:ascii="Avenir Book" w:hAnsi="Avenir Book"/>
          <w:sz w:val="22"/>
          <w:szCs w:val="22"/>
        </w:rPr>
        <w:t xml:space="preserve">                                                                                            </w:t>
      </w:r>
      <w:r w:rsidR="00F767C7" w:rsidRPr="001E636D">
        <w:rPr>
          <w:rFonts w:ascii="Avenir Book" w:hAnsi="Avenir Book"/>
          <w:sz w:val="22"/>
          <w:szCs w:val="22"/>
        </w:rPr>
        <w:t>Sabadell, setembre de 202</w:t>
      </w:r>
      <w:r w:rsidR="00C66ED3">
        <w:rPr>
          <w:rFonts w:ascii="Avenir Book" w:hAnsi="Avenir Book"/>
          <w:sz w:val="22"/>
          <w:szCs w:val="22"/>
        </w:rPr>
        <w:t>_</w:t>
      </w:r>
    </w:p>
    <w:p w:rsidR="00E04248" w:rsidRPr="00047525" w:rsidRDefault="00E04248" w:rsidP="00412159">
      <w:pPr>
        <w:jc w:val="both"/>
        <w:rPr>
          <w:sz w:val="28"/>
        </w:rPr>
      </w:pPr>
    </w:p>
    <w:sectPr w:rsidR="00E04248" w:rsidRPr="00047525" w:rsidSect="00776340">
      <w:headerReference w:type="default" r:id="rId11"/>
      <w:footerReference w:type="even" r:id="rId12"/>
      <w:footerReference w:type="default" r:id="rId13"/>
      <w:pgSz w:w="11906" w:h="16838"/>
      <w:pgMar w:top="719" w:right="1133" w:bottom="719" w:left="1701" w:header="8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45E9" w:rsidRDefault="004F45E9">
      <w:r>
        <w:separator/>
      </w:r>
    </w:p>
  </w:endnote>
  <w:endnote w:type="continuationSeparator" w:id="0">
    <w:p w:rsidR="004F45E9" w:rsidRDefault="004F4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471D" w:rsidRDefault="00A7471D" w:rsidP="00496A5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7471D" w:rsidRDefault="00A7471D" w:rsidP="00A7471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7471D" w:rsidRPr="00C16533" w:rsidRDefault="008D65A1">
    <w:pPr>
      <w:pStyle w:val="Piedepgina"/>
      <w:rPr>
        <w:sz w:val="16"/>
        <w:szCs w:val="16"/>
        <w:lang w:val="es-ES"/>
      </w:rPr>
    </w:pPr>
    <w:r>
      <w:rPr>
        <w:rFonts w:ascii="Avenir Next" w:hAnsi="Avenir Next"/>
        <w:sz w:val="16"/>
        <w:szCs w:val="16"/>
        <w:lang w:val="es-ES"/>
      </w:rPr>
      <w:t>O</w:t>
    </w:r>
    <w:r w:rsidR="00AB3DD5">
      <w:rPr>
        <w:rFonts w:ascii="Avenir Next" w:hAnsi="Avenir Next"/>
        <w:sz w:val="16"/>
        <w:szCs w:val="16"/>
        <w:lang w:val="es-ES"/>
      </w:rPr>
      <w:t>4</w:t>
    </w:r>
    <w:r>
      <w:rPr>
        <w:rFonts w:ascii="Avenir Next" w:hAnsi="Avenir Next"/>
        <w:sz w:val="16"/>
        <w:szCs w:val="16"/>
        <w:lang w:val="es-ES"/>
      </w:rPr>
      <w:t>_</w:t>
    </w:r>
    <w:r w:rsidRPr="008D65A1">
      <w:rPr>
        <w:rFonts w:ascii="Avenir Next" w:hAnsi="Avenir Next"/>
        <w:sz w:val="16"/>
        <w:szCs w:val="16"/>
        <w:lang w:val="es-ES"/>
      </w:rPr>
      <w:t>AUTORITZACIÓ</w:t>
    </w:r>
    <w:r>
      <w:rPr>
        <w:rFonts w:ascii="Avenir Next" w:hAnsi="Avenir Next"/>
        <w:sz w:val="16"/>
        <w:szCs w:val="16"/>
        <w:lang w:val="es-ES"/>
      </w:rPr>
      <w:t>_SORTIDES_</w:t>
    </w:r>
    <w:r w:rsidR="00776340">
      <w:rPr>
        <w:rFonts w:ascii="Avenir Next" w:hAnsi="Avenir Next"/>
        <w:sz w:val="16"/>
        <w:szCs w:val="16"/>
        <w:lang w:val="es-ES"/>
      </w:rPr>
      <w:t>MIGDIA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45E9" w:rsidRDefault="004F45E9">
      <w:r>
        <w:separator/>
      </w:r>
    </w:p>
  </w:footnote>
  <w:footnote w:type="continuationSeparator" w:id="0">
    <w:p w:rsidR="004F45E9" w:rsidRDefault="004F4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1926" w:rsidRDefault="002B1926"/>
  <w:tbl>
    <w:tblPr>
      <w:tblW w:w="9775" w:type="dxa"/>
      <w:tblInd w:w="-431" w:type="dxa"/>
      <w:tblLayout w:type="fixed"/>
      <w:tblCellMar>
        <w:top w:w="15" w:type="dxa"/>
        <w:left w:w="15" w:type="dxa"/>
        <w:bottom w:w="15" w:type="dxa"/>
        <w:right w:w="15" w:type="dxa"/>
      </w:tblCellMar>
      <w:tblLook w:val="0000" w:firstRow="0" w:lastRow="0" w:firstColumn="0" w:lastColumn="0" w:noHBand="0" w:noVBand="0"/>
    </w:tblPr>
    <w:tblGrid>
      <w:gridCol w:w="1702"/>
      <w:gridCol w:w="2971"/>
      <w:gridCol w:w="3691"/>
      <w:gridCol w:w="1411"/>
    </w:tblGrid>
    <w:tr w:rsidR="00776340" w:rsidRPr="00C37C69">
      <w:trPr>
        <w:trHeight w:val="1270"/>
      </w:trPr>
      <w:tc>
        <w:tcPr>
          <w:tcW w:w="170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776340" w:rsidRPr="00C37C69" w:rsidRDefault="00F9476A" w:rsidP="00776340">
          <w:pPr>
            <w:ind w:hanging="2"/>
            <w:jc w:val="center"/>
            <w:rPr>
              <w:rFonts w:ascii="Avenir Heavy" w:hAnsi="Avenir Heavy"/>
              <w:b/>
              <w:bCs/>
            </w:rPr>
          </w:pPr>
          <w:r>
            <w:rPr>
              <w:rFonts w:ascii="Avenir Heavy" w:hAnsi="Avenir Heavy"/>
              <w:b/>
              <w:noProof/>
            </w:rPr>
            <w:drawing>
              <wp:inline distT="0" distB="0" distL="0" distR="0">
                <wp:extent cx="978535" cy="814070"/>
                <wp:effectExtent l="0" t="0" r="0" b="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8535" cy="814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776340" w:rsidRPr="00C37C69" w:rsidRDefault="00776340" w:rsidP="00776340">
          <w:pPr>
            <w:jc w:val="center"/>
            <w:rPr>
              <w:rFonts w:ascii="Avenir Heavy" w:eastAsia="Century Gothic" w:hAnsi="Avenir Heavy" w:cs="Century Gothic"/>
              <w:b/>
              <w:bCs/>
            </w:rPr>
          </w:pPr>
          <w:r>
            <w:rPr>
              <w:rFonts w:ascii="Avenir Heavy" w:eastAsia="Century Gothic" w:hAnsi="Avenir Heavy" w:cs="Century Gothic"/>
              <w:b/>
              <w:bCs/>
            </w:rPr>
            <w:t>AUTORITZACIÓ SORTIDA MIGDIA</w:t>
          </w:r>
        </w:p>
      </w:tc>
      <w:tc>
        <w:tcPr>
          <w:tcW w:w="14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776340" w:rsidRPr="00C37C69" w:rsidRDefault="00F9476A" w:rsidP="00776340">
          <w:pPr>
            <w:ind w:hanging="2"/>
            <w:jc w:val="center"/>
            <w:rPr>
              <w:rFonts w:ascii="Avenir Heavy" w:eastAsia="Century Gothic" w:hAnsi="Avenir Heavy" w:cs="Century Gothic"/>
              <w:b/>
              <w:bCs/>
            </w:rPr>
          </w:pPr>
          <w:r>
            <w:rPr>
              <w:rFonts w:ascii="Avenir Heavy" w:hAnsi="Avenir Heavy"/>
              <w:b/>
              <w:noProof/>
              <w:color w:val="000000"/>
            </w:rPr>
            <w:drawing>
              <wp:inline distT="0" distB="0" distL="0" distR="0">
                <wp:extent cx="713105" cy="814070"/>
                <wp:effectExtent l="0" t="0" r="0" b="0"/>
                <wp:docPr id="2" name="image1.png" descr="Descripción: Descripción: https://lh6.googleusercontent.com/MjhoUIEwe8xnVHD1nWDSvcx_S4f3m5Q4Ak05wZ_r7WtmyGqX7e_k7NRWjJbPMd7uFiCYZmqv9yPIPG05EOt7H38dw2atAZWghDhnebNQ8vo5ivF-2PLi-YLt9W2QwN7tRVpWJqENJr2LwmvUm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cripción: Descripción: https://lh6.googleusercontent.com/MjhoUIEwe8xnVHD1nWDSvcx_S4f3m5Q4Ak05wZ_r7WtmyGqX7e_k7NRWjJbPMd7uFiCYZmqv9yPIPG05EOt7H38dw2atAZWghDhnebNQ8vo5ivF-2PLi-YLt9W2QwN7tRVpWJqENJr2LwmvUmw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3105" cy="814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6340" w:rsidRPr="00C37C69">
      <w:trPr>
        <w:trHeight w:val="247"/>
      </w:trPr>
      <w:tc>
        <w:tcPr>
          <w:tcW w:w="4673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776340" w:rsidRPr="00C37C69" w:rsidRDefault="00776340" w:rsidP="00776340">
          <w:pPr>
            <w:ind w:hanging="2"/>
            <w:rPr>
              <w:rFonts w:ascii="Avenir Heavy" w:eastAsia="Century Gothic" w:hAnsi="Avenir Heavy" w:cs="Century Gothic"/>
              <w:b/>
              <w:bCs/>
            </w:rPr>
          </w:pPr>
          <w:r w:rsidRPr="00C37C69">
            <w:rPr>
              <w:rFonts w:ascii="Avenir Heavy" w:eastAsia="Century Gothic" w:hAnsi="Avenir Heavy" w:cs="Century Gothic"/>
              <w:b/>
              <w:bCs/>
              <w:color w:val="000000"/>
            </w:rPr>
            <w:t>Revisió: 00</w:t>
          </w:r>
        </w:p>
      </w:tc>
      <w:tc>
        <w:tcPr>
          <w:tcW w:w="5102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776340" w:rsidRPr="00C37C69" w:rsidRDefault="00776340" w:rsidP="00776340">
          <w:pPr>
            <w:ind w:hanging="2"/>
            <w:rPr>
              <w:rFonts w:ascii="Avenir Heavy" w:eastAsia="Century Gothic" w:hAnsi="Avenir Heavy" w:cs="Century Gothic"/>
              <w:b/>
              <w:bCs/>
            </w:rPr>
          </w:pPr>
          <w:r w:rsidRPr="00C37C69">
            <w:rPr>
              <w:rFonts w:ascii="Avenir Heavy" w:eastAsia="Century Gothic" w:hAnsi="Avenir Heavy" w:cs="Century Gothic"/>
              <w:b/>
              <w:bCs/>
              <w:color w:val="000000"/>
            </w:rPr>
            <w:t xml:space="preserve">Receptor: </w:t>
          </w:r>
          <w:r>
            <w:rPr>
              <w:rFonts w:ascii="Avenir Heavy" w:eastAsia="Century Gothic" w:hAnsi="Avenir Heavy" w:cs="Century Gothic"/>
              <w:b/>
              <w:bCs/>
              <w:color w:val="000000"/>
            </w:rPr>
            <w:t>SECRETARIA</w:t>
          </w:r>
        </w:p>
      </w:tc>
    </w:tr>
  </w:tbl>
  <w:p w:rsidR="002B1926" w:rsidRDefault="002B1926" w:rsidP="002B1926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928E9"/>
    <w:multiLevelType w:val="hybridMultilevel"/>
    <w:tmpl w:val="742E63AE"/>
    <w:lvl w:ilvl="0" w:tplc="A8CC3562">
      <w:start w:val="6"/>
      <w:numFmt w:val="bullet"/>
      <w:lvlText w:val="-"/>
      <w:lvlJc w:val="left"/>
      <w:pPr>
        <w:ind w:left="720" w:hanging="360"/>
      </w:pPr>
      <w:rPr>
        <w:rFonts w:ascii="Avenir Next" w:eastAsia="Times New Roman" w:hAnsi="Avenir Next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651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64"/>
    <w:rsid w:val="00047525"/>
    <w:rsid w:val="00047E6A"/>
    <w:rsid w:val="000546F1"/>
    <w:rsid w:val="00066CF6"/>
    <w:rsid w:val="000822BD"/>
    <w:rsid w:val="0009314D"/>
    <w:rsid w:val="00095593"/>
    <w:rsid w:val="000A717E"/>
    <w:rsid w:val="000B1A3D"/>
    <w:rsid w:val="000C555D"/>
    <w:rsid w:val="000C7561"/>
    <w:rsid w:val="000D03D6"/>
    <w:rsid w:val="000D704F"/>
    <w:rsid w:val="000E64C6"/>
    <w:rsid w:val="00105C3C"/>
    <w:rsid w:val="00107077"/>
    <w:rsid w:val="001251E3"/>
    <w:rsid w:val="00125EA4"/>
    <w:rsid w:val="00126604"/>
    <w:rsid w:val="00131C18"/>
    <w:rsid w:val="00163752"/>
    <w:rsid w:val="0017248B"/>
    <w:rsid w:val="001969B3"/>
    <w:rsid w:val="001A7637"/>
    <w:rsid w:val="001B3F64"/>
    <w:rsid w:val="001C5BE8"/>
    <w:rsid w:val="001E248A"/>
    <w:rsid w:val="001E636D"/>
    <w:rsid w:val="00225FAB"/>
    <w:rsid w:val="002323C6"/>
    <w:rsid w:val="00260454"/>
    <w:rsid w:val="002751D1"/>
    <w:rsid w:val="00295F30"/>
    <w:rsid w:val="002B1926"/>
    <w:rsid w:val="002D1148"/>
    <w:rsid w:val="002D36F2"/>
    <w:rsid w:val="00354824"/>
    <w:rsid w:val="00363E5C"/>
    <w:rsid w:val="0038513A"/>
    <w:rsid w:val="00385A65"/>
    <w:rsid w:val="003C63C8"/>
    <w:rsid w:val="003F0233"/>
    <w:rsid w:val="00404D17"/>
    <w:rsid w:val="00412159"/>
    <w:rsid w:val="00496A57"/>
    <w:rsid w:val="004D0BB2"/>
    <w:rsid w:val="004F45E9"/>
    <w:rsid w:val="00506939"/>
    <w:rsid w:val="00520423"/>
    <w:rsid w:val="00596E74"/>
    <w:rsid w:val="005B3717"/>
    <w:rsid w:val="005C249C"/>
    <w:rsid w:val="005C4936"/>
    <w:rsid w:val="005E77A8"/>
    <w:rsid w:val="006142E6"/>
    <w:rsid w:val="006230A6"/>
    <w:rsid w:val="006355FF"/>
    <w:rsid w:val="00643969"/>
    <w:rsid w:val="0066100E"/>
    <w:rsid w:val="0066773E"/>
    <w:rsid w:val="00686848"/>
    <w:rsid w:val="006962A0"/>
    <w:rsid w:val="006B5032"/>
    <w:rsid w:val="006B7CC0"/>
    <w:rsid w:val="006C6016"/>
    <w:rsid w:val="006E05E1"/>
    <w:rsid w:val="006F5F06"/>
    <w:rsid w:val="00724DB9"/>
    <w:rsid w:val="0074748F"/>
    <w:rsid w:val="007527F0"/>
    <w:rsid w:val="007601B4"/>
    <w:rsid w:val="00776340"/>
    <w:rsid w:val="007905D4"/>
    <w:rsid w:val="00795DAA"/>
    <w:rsid w:val="007B5795"/>
    <w:rsid w:val="007E08C7"/>
    <w:rsid w:val="007E2859"/>
    <w:rsid w:val="007F3A2B"/>
    <w:rsid w:val="007F4509"/>
    <w:rsid w:val="00860C8E"/>
    <w:rsid w:val="00866E8E"/>
    <w:rsid w:val="0089518F"/>
    <w:rsid w:val="008A1B36"/>
    <w:rsid w:val="008C6457"/>
    <w:rsid w:val="008C6F45"/>
    <w:rsid w:val="008D0E72"/>
    <w:rsid w:val="008D65A1"/>
    <w:rsid w:val="00914798"/>
    <w:rsid w:val="00943BAC"/>
    <w:rsid w:val="00947C77"/>
    <w:rsid w:val="00965B99"/>
    <w:rsid w:val="00997738"/>
    <w:rsid w:val="009B3B2E"/>
    <w:rsid w:val="009E520A"/>
    <w:rsid w:val="009F6EBB"/>
    <w:rsid w:val="00A0165B"/>
    <w:rsid w:val="00A154E2"/>
    <w:rsid w:val="00A15AF0"/>
    <w:rsid w:val="00A17E8C"/>
    <w:rsid w:val="00A42D01"/>
    <w:rsid w:val="00A471A1"/>
    <w:rsid w:val="00A5279A"/>
    <w:rsid w:val="00A7471D"/>
    <w:rsid w:val="00A91CA8"/>
    <w:rsid w:val="00A93300"/>
    <w:rsid w:val="00AB3DD5"/>
    <w:rsid w:val="00AB647B"/>
    <w:rsid w:val="00AB6BEF"/>
    <w:rsid w:val="00AE4614"/>
    <w:rsid w:val="00AF51C5"/>
    <w:rsid w:val="00B663A9"/>
    <w:rsid w:val="00B76F29"/>
    <w:rsid w:val="00BF2440"/>
    <w:rsid w:val="00C16533"/>
    <w:rsid w:val="00C2123F"/>
    <w:rsid w:val="00C2757D"/>
    <w:rsid w:val="00C3096C"/>
    <w:rsid w:val="00C31EDA"/>
    <w:rsid w:val="00C626F7"/>
    <w:rsid w:val="00C66ED3"/>
    <w:rsid w:val="00CB5587"/>
    <w:rsid w:val="00CF1B2E"/>
    <w:rsid w:val="00CF1CAF"/>
    <w:rsid w:val="00D034E0"/>
    <w:rsid w:val="00D22E22"/>
    <w:rsid w:val="00D47032"/>
    <w:rsid w:val="00D64D22"/>
    <w:rsid w:val="00D8166D"/>
    <w:rsid w:val="00D85768"/>
    <w:rsid w:val="00D96C0B"/>
    <w:rsid w:val="00DA0281"/>
    <w:rsid w:val="00DE6ECF"/>
    <w:rsid w:val="00DF1B98"/>
    <w:rsid w:val="00E04248"/>
    <w:rsid w:val="00E13CF3"/>
    <w:rsid w:val="00E34232"/>
    <w:rsid w:val="00E436FC"/>
    <w:rsid w:val="00E5407B"/>
    <w:rsid w:val="00E553DC"/>
    <w:rsid w:val="00E56C5D"/>
    <w:rsid w:val="00E574CE"/>
    <w:rsid w:val="00EB2E9F"/>
    <w:rsid w:val="00ED0A30"/>
    <w:rsid w:val="00ED5711"/>
    <w:rsid w:val="00EE2596"/>
    <w:rsid w:val="00EF3C2F"/>
    <w:rsid w:val="00F16E46"/>
    <w:rsid w:val="00F243DF"/>
    <w:rsid w:val="00F336E8"/>
    <w:rsid w:val="00F44756"/>
    <w:rsid w:val="00F767C7"/>
    <w:rsid w:val="00F77668"/>
    <w:rsid w:val="00F9003B"/>
    <w:rsid w:val="00F9476A"/>
    <w:rsid w:val="00F9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D778BB"/>
  <w15:chartTrackingRefBased/>
  <w15:docId w15:val="{E70234EE-6257-4946-A98A-A3C309AC2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5795"/>
    <w:rPr>
      <w:sz w:val="24"/>
      <w:lang w:val="ca-ES" w:eastAsia="es-ES"/>
    </w:rPr>
  </w:style>
  <w:style w:type="paragraph" w:styleId="Ttulo1">
    <w:name w:val="heading 1"/>
    <w:basedOn w:val="Normal"/>
    <w:next w:val="Normal"/>
    <w:qFormat/>
    <w:pPr>
      <w:keepNext/>
      <w:spacing w:line="400" w:lineRule="exact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spacing w:line="400" w:lineRule="exact"/>
    </w:pPr>
    <w:rPr>
      <w:sz w:val="22"/>
    </w:rPr>
  </w:style>
  <w:style w:type="character" w:styleId="Hipervnculo">
    <w:name w:val="Hyperlink"/>
    <w:rsid w:val="001B3F64"/>
    <w:rPr>
      <w:color w:val="0000FF"/>
      <w:u w:val="single"/>
    </w:rPr>
  </w:style>
  <w:style w:type="paragraph" w:styleId="Encabezado">
    <w:name w:val="header"/>
    <w:basedOn w:val="Normal"/>
    <w:rsid w:val="002B192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B1926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2B1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A7471D"/>
  </w:style>
  <w:style w:type="paragraph" w:styleId="Textodeglobo">
    <w:name w:val="Balloon Text"/>
    <w:basedOn w:val="Normal"/>
    <w:semiHidden/>
    <w:rsid w:val="0010707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905D4"/>
    <w:pPr>
      <w:spacing w:before="100" w:beforeAutospacing="1" w:after="100" w:afterAutospacing="1"/>
    </w:pPr>
    <w:rPr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7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ocumentos\Secretaria\INSCRIPCI&#211;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42E0FA3D08AF843BAFD40A8D8F775A5" ma:contentTypeVersion="15" ma:contentTypeDescription="Crear nuevo documento." ma:contentTypeScope="" ma:versionID="5bda6af42ae40af552c8558d8a17e6d5">
  <xsd:schema xmlns:xsd="http://www.w3.org/2001/XMLSchema" xmlns:xs="http://www.w3.org/2001/XMLSchema" xmlns:p="http://schemas.microsoft.com/office/2006/metadata/properties" xmlns:ns2="1dbebd46-fa1e-4adf-ba8b-2e50db9c3c1b" xmlns:ns3="762d7b6b-ab2a-4db4-b4a7-b15c9a8bc072" targetNamespace="http://schemas.microsoft.com/office/2006/metadata/properties" ma:root="true" ma:fieldsID="32460f48ccdd7cec4beb7a7c123c8925" ns2:_="" ns3:_="">
    <xsd:import namespace="1dbebd46-fa1e-4adf-ba8b-2e50db9c3c1b"/>
    <xsd:import namespace="762d7b6b-ab2a-4db4-b4a7-b15c9a8bc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ebd46-fa1e-4adf-ba8b-2e50db9c3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e4a9417-1330-4317-9d5f-0465c78ff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d7b6b-ab2a-4db4-b4a7-b15c9a8bc0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25bbb4b-8969-443a-8ff7-781e2bc8dfd1}" ma:internalName="TaxCatchAll" ma:showField="CatchAllData" ma:web="762d7b6b-ab2a-4db4-b4a7-b15c9a8bc0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2d7b6b-ab2a-4db4-b4a7-b15c9a8bc072" xsi:nil="true"/>
    <lcf76f155ced4ddcb4097134ff3c332f xmlns="1dbebd46-fa1e-4adf-ba8b-2e50db9c3c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1BC912-7518-4F84-821E-4715455963C6}"/>
</file>

<file path=customXml/itemProps2.xml><?xml version="1.0" encoding="utf-8"?>
<ds:datastoreItem xmlns:ds="http://schemas.openxmlformats.org/officeDocument/2006/customXml" ds:itemID="{19C25DFA-6EC1-4C72-8CEA-7B77F581FF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DB17A-8A88-4BF8-8C97-0693DE9579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FFCD35-DD97-440B-93CE-83A4D0B89A5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F13B50B-48A9-41DE-9746-A9E1FB02D2D2}"/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Settings\All Users\Documentos\Secretaria\INSCRIPCIÓ.dot</Template>
  <TotalTime>5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>HISTORIAL FAMILIAR DE L’ALUMNE</vt:lpstr>
      <vt:lpstr>HISTORIAL FAMILIAR DE L’ALUMNE</vt:lpstr>
      <vt:lpstr>HISTORIAL FAMILIAR DE L’ALUMNE</vt:lpstr>
    </vt:vector>
  </TitlesOfParts>
  <Company>Hewlett-Packard Company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HISTORIAL FAMILIAR DE L’ALUMNE</dc:title>
  <dc:subject/>
  <dc:creator>.</dc:creator>
  <cp:keywords/>
  <cp:lastModifiedBy>Microsoft Office User</cp:lastModifiedBy>
  <cp:revision>4</cp:revision>
  <cp:lastPrinted>2024-10-25T14:27:00Z</cp:lastPrinted>
  <dcterms:created xsi:type="dcterms:W3CDTF">2025-06-25T07:45:00Z</dcterms:created>
  <dcterms:modified xsi:type="dcterms:W3CDTF">2026-06-10T08:19:00Z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ContentTypeId">
    <vt:lpwstr>0x010100A42E0FA3D08AF843BAFD40A8D8F775A5</vt:lpwstr>
  </property>
</Properties>
</file>